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12" w:rsidRDefault="008B0995">
      <w:pPr>
        <w:pStyle w:val="BodyA"/>
        <w:tabs>
          <w:tab w:val="left" w:pos="6946"/>
        </w:tabs>
        <w:jc w:val="center"/>
      </w:pPr>
      <w:r>
        <w:rPr>
          <w:noProof/>
        </w:rPr>
        <w:pict>
          <v:line id="_x0000_s1026" style="position:absolute;left:0;text-align:left;flip:y;z-index:251668480;visibility:visible;mso-wrap-distance-left:12pt;mso-wrap-distance-top:12pt;mso-wrap-distance-right:12pt;mso-wrap-distance-bottom:12pt;mso-position-horizontal-relative:page;mso-position-vertical-relative:page;mso-width-relative:margin;mso-height-relative:margin" from="556.35pt,147.15pt" to="557.7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" strokecolor="#ec81cd" strokeweight="2.25pt">
            <v:stroke miterlimit="4" joinstyle="miter"/>
            <w10:wrap type="square" anchorx="page" anchory="page"/>
          </v:line>
        </w:pict>
      </w:r>
      <w:r>
        <w:rPr>
          <w:noProof/>
        </w:rPr>
        <w:pict>
          <v:line id="officeArt object" o:spid="_x0000_s1027" style="position:absolute;left:0;text-align:left;flip:x y;z-index:251662336;visibility:visible;mso-wrap-distance-left:12pt;mso-wrap-distance-top:12pt;mso-wrap-distance-right:12pt;mso-wrap-distance-bottom:12pt;mso-position-horizontal-relative:page;mso-position-vertical-relative:page;mso-width-relative:margin;mso-height-relative:margin" from="42.8pt,147.15pt" to="42.8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" strokecolor="#de82c2" strokeweight="2.25pt">
            <v:stroke miterlimit="4" joinstyle="miter"/>
            <w10:wrap type="square" anchorx="page" anchory="page"/>
          </v:line>
        </w:pict>
      </w:r>
      <w:r w:rsidR="000C4D0E">
        <w:rPr>
          <w:noProof/>
        </w:rPr>
        <w:drawing>
          <wp:anchor distT="152400" distB="152400" distL="152400" distR="152400" simplePos="0" relativeHeight="251658239" behindDoc="0" locked="0" layoutInCell="1" allowOverlap="1">
            <wp:simplePos x="0" y="0"/>
            <wp:positionH relativeFrom="page">
              <wp:posOffset>528320</wp:posOffset>
            </wp:positionH>
            <wp:positionV relativeFrom="line">
              <wp:posOffset>8055610</wp:posOffset>
            </wp:positionV>
            <wp:extent cx="6596380" cy="1495425"/>
            <wp:effectExtent l="0" t="0" r="7620" b="3175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63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384175</wp:posOffset>
            </wp:positionH>
            <wp:positionV relativeFrom="page">
              <wp:posOffset>615315</wp:posOffset>
            </wp:positionV>
            <wp:extent cx="1225550" cy="1155700"/>
            <wp:effectExtent l="0" t="0" r="0" b="127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6035675</wp:posOffset>
            </wp:positionH>
            <wp:positionV relativeFrom="page">
              <wp:posOffset>628015</wp:posOffset>
            </wp:positionV>
            <wp:extent cx="1225550" cy="1155700"/>
            <wp:effectExtent l="50800" t="50800" r="44450" b="635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anchor>
        </w:drawing>
      </w:r>
      <w:r w:rsidR="00BF310E"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3352800</wp:posOffset>
            </wp:positionH>
            <wp:positionV relativeFrom="page">
              <wp:posOffset>7645400</wp:posOffset>
            </wp:positionV>
            <wp:extent cx="3963035" cy="2745740"/>
            <wp:effectExtent l="0" t="0" r="0" b="0"/>
            <wp:wrapThrough wrapText="bothSides" distL="152400" distR="152400">
              <wp:wrapPolygon edited="1">
                <wp:start x="5189" y="30"/>
                <wp:lineTo x="5189" y="30"/>
                <wp:lineTo x="4894" y="731"/>
                <wp:lineTo x="4788" y="1918"/>
                <wp:lineTo x="4388" y="2284"/>
                <wp:lineTo x="4282" y="2304"/>
                <wp:lineTo x="4282" y="4263"/>
                <wp:lineTo x="4282" y="4476"/>
                <wp:lineTo x="4514" y="5267"/>
                <wp:lineTo x="5168" y="6546"/>
                <wp:lineTo x="5168" y="6759"/>
                <wp:lineTo x="5126" y="7094"/>
                <wp:lineTo x="4978" y="7155"/>
                <wp:lineTo x="5063" y="6851"/>
                <wp:lineTo x="5020" y="6485"/>
                <wp:lineTo x="4830" y="6394"/>
                <wp:lineTo x="4725" y="6698"/>
                <wp:lineTo x="4788" y="7125"/>
                <wp:lineTo x="4852" y="7368"/>
                <wp:lineTo x="4725" y="7186"/>
                <wp:lineTo x="4620" y="6668"/>
                <wp:lineTo x="4409" y="6607"/>
                <wp:lineTo x="4388" y="6851"/>
                <wp:lineTo x="4198" y="6881"/>
                <wp:lineTo x="4155" y="7155"/>
                <wp:lineTo x="4303" y="7155"/>
                <wp:lineTo x="4388" y="6942"/>
                <wp:lineTo x="4535" y="7033"/>
                <wp:lineTo x="4662" y="7368"/>
                <wp:lineTo x="4830" y="7673"/>
                <wp:lineTo x="4978" y="7794"/>
                <wp:lineTo x="4873" y="7947"/>
                <wp:lineTo x="4514" y="8160"/>
                <wp:lineTo x="4577" y="8221"/>
                <wp:lineTo x="4514" y="8525"/>
                <wp:lineTo x="4725" y="8738"/>
                <wp:lineTo x="4662" y="8799"/>
                <wp:lineTo x="4641" y="9073"/>
                <wp:lineTo x="4894" y="9134"/>
                <wp:lineTo x="4999" y="8860"/>
                <wp:lineTo x="5084" y="8982"/>
                <wp:lineTo x="5210" y="9012"/>
                <wp:lineTo x="5252" y="9165"/>
                <wp:lineTo x="5168" y="9134"/>
                <wp:lineTo x="4999" y="9195"/>
                <wp:lineTo x="4894" y="9621"/>
                <wp:lineTo x="5020" y="9713"/>
                <wp:lineTo x="5084" y="10169"/>
                <wp:lineTo x="5358" y="10169"/>
                <wp:lineTo x="5273" y="10443"/>
                <wp:lineTo x="4746" y="9865"/>
                <wp:lineTo x="4683" y="10200"/>
                <wp:lineTo x="4683" y="9713"/>
                <wp:lineTo x="4662" y="9662"/>
                <wp:lineTo x="4662" y="10261"/>
                <wp:lineTo x="4767" y="10352"/>
                <wp:lineTo x="4662" y="10352"/>
                <wp:lineTo x="4662" y="10261"/>
                <wp:lineTo x="4662" y="9662"/>
                <wp:lineTo x="4556" y="9408"/>
                <wp:lineTo x="4514" y="9560"/>
                <wp:lineTo x="4430" y="9414"/>
                <wp:lineTo x="4430" y="11935"/>
                <wp:lineTo x="4556" y="11966"/>
                <wp:lineTo x="4261" y="12362"/>
                <wp:lineTo x="4240" y="12575"/>
                <wp:lineTo x="4092" y="12727"/>
                <wp:lineTo x="4050" y="12636"/>
                <wp:lineTo x="3966" y="12562"/>
                <wp:lineTo x="3966" y="13519"/>
                <wp:lineTo x="4092" y="13640"/>
                <wp:lineTo x="4029" y="13975"/>
                <wp:lineTo x="3860" y="13853"/>
                <wp:lineTo x="3776" y="13914"/>
                <wp:lineTo x="3713" y="14149"/>
                <wp:lineTo x="3713" y="14401"/>
                <wp:lineTo x="3797" y="14432"/>
                <wp:lineTo x="3691" y="14523"/>
                <wp:lineTo x="3713" y="14401"/>
                <wp:lineTo x="3713" y="14149"/>
                <wp:lineTo x="3670" y="14310"/>
                <wp:lineTo x="3396" y="14158"/>
                <wp:lineTo x="3396" y="14006"/>
                <wp:lineTo x="3502" y="13793"/>
                <wp:lineTo x="3818" y="13762"/>
                <wp:lineTo x="3966" y="13519"/>
                <wp:lineTo x="3966" y="12562"/>
                <wp:lineTo x="3945" y="12544"/>
                <wp:lineTo x="3755" y="12605"/>
                <wp:lineTo x="3734" y="12910"/>
                <wp:lineTo x="3544" y="12910"/>
                <wp:lineTo x="3438" y="12818"/>
                <wp:lineTo x="3670" y="12727"/>
                <wp:lineTo x="3607" y="12392"/>
                <wp:lineTo x="3396" y="12331"/>
                <wp:lineTo x="4050" y="12027"/>
                <wp:lineTo x="4430" y="11935"/>
                <wp:lineTo x="4430" y="9414"/>
                <wp:lineTo x="4409" y="9378"/>
                <wp:lineTo x="4219" y="9469"/>
                <wp:lineTo x="4198" y="9865"/>
                <wp:lineTo x="4029" y="9865"/>
                <wp:lineTo x="3987" y="9780"/>
                <wp:lineTo x="3987" y="10931"/>
                <wp:lineTo x="4050" y="11083"/>
                <wp:lineTo x="3923" y="11083"/>
                <wp:lineTo x="3987" y="10931"/>
                <wp:lineTo x="3987" y="9780"/>
                <wp:lineTo x="3923" y="9652"/>
                <wp:lineTo x="3923" y="8982"/>
                <wp:lineTo x="3734" y="8190"/>
                <wp:lineTo x="3839" y="7368"/>
                <wp:lineTo x="3839" y="5846"/>
                <wp:lineTo x="4155" y="4293"/>
                <wp:lineTo x="4282" y="4263"/>
                <wp:lineTo x="4282" y="2304"/>
                <wp:lineTo x="3586" y="2436"/>
                <wp:lineTo x="3164" y="2740"/>
                <wp:lineTo x="3122" y="3136"/>
                <wp:lineTo x="3713" y="4232"/>
                <wp:lineTo x="3375" y="5663"/>
                <wp:lineTo x="3354" y="6668"/>
                <wp:lineTo x="3354" y="7734"/>
                <wp:lineTo x="3270" y="8099"/>
                <wp:lineTo x="3375" y="9134"/>
                <wp:lineTo x="3734" y="9987"/>
                <wp:lineTo x="3396" y="10017"/>
                <wp:lineTo x="3375" y="9926"/>
                <wp:lineTo x="3016" y="9560"/>
                <wp:lineTo x="3143" y="9378"/>
                <wp:lineTo x="3164" y="8982"/>
                <wp:lineTo x="2995" y="8891"/>
                <wp:lineTo x="3016" y="8647"/>
                <wp:lineTo x="2953" y="8556"/>
                <wp:lineTo x="2932" y="8403"/>
                <wp:lineTo x="2848" y="8373"/>
                <wp:lineTo x="2953" y="8282"/>
                <wp:lineTo x="2974" y="8068"/>
                <wp:lineTo x="2869" y="7886"/>
                <wp:lineTo x="2637" y="7947"/>
                <wp:lineTo x="2616" y="7642"/>
                <wp:lineTo x="2257" y="7612"/>
                <wp:lineTo x="2257" y="7612"/>
                <wp:lineTo x="2257" y="9165"/>
                <wp:lineTo x="2257" y="9378"/>
                <wp:lineTo x="2363" y="9682"/>
                <wp:lineTo x="2236" y="9560"/>
                <wp:lineTo x="2194" y="9347"/>
                <wp:lineTo x="2257" y="9165"/>
                <wp:lineTo x="2257" y="7612"/>
                <wp:lineTo x="2215" y="7886"/>
                <wp:lineTo x="2109" y="7855"/>
                <wp:lineTo x="2152" y="8129"/>
                <wp:lineTo x="2004" y="8282"/>
                <wp:lineTo x="2004" y="7855"/>
                <wp:lineTo x="1835" y="7825"/>
                <wp:lineTo x="1730" y="8068"/>
                <wp:lineTo x="1666" y="7855"/>
                <wp:lineTo x="1434" y="7886"/>
                <wp:lineTo x="1392" y="8129"/>
                <wp:lineTo x="1540" y="8343"/>
                <wp:lineTo x="1434" y="8343"/>
                <wp:lineTo x="1287" y="8403"/>
                <wp:lineTo x="1245" y="8708"/>
                <wp:lineTo x="1434" y="8708"/>
                <wp:lineTo x="1455" y="8891"/>
                <wp:lineTo x="1624" y="9012"/>
                <wp:lineTo x="1582" y="9256"/>
                <wp:lineTo x="1477" y="9134"/>
                <wp:lineTo x="1287" y="9225"/>
                <wp:lineTo x="1266" y="9591"/>
                <wp:lineTo x="1434" y="9713"/>
                <wp:lineTo x="1350" y="9865"/>
                <wp:lineTo x="1413" y="10169"/>
                <wp:lineTo x="1666" y="10169"/>
                <wp:lineTo x="1835" y="10322"/>
                <wp:lineTo x="2067" y="10200"/>
                <wp:lineTo x="2067" y="9895"/>
                <wp:lineTo x="2152" y="9743"/>
                <wp:lineTo x="2637" y="9834"/>
                <wp:lineTo x="3059" y="9774"/>
                <wp:lineTo x="3206" y="9987"/>
                <wp:lineTo x="2974" y="10048"/>
                <wp:lineTo x="2679" y="10230"/>
                <wp:lineTo x="3354" y="10322"/>
                <wp:lineTo x="3923" y="10717"/>
                <wp:lineTo x="3797" y="10748"/>
                <wp:lineTo x="3776" y="10961"/>
                <wp:lineTo x="3881" y="11113"/>
                <wp:lineTo x="3818" y="11265"/>
                <wp:lineTo x="3502" y="11113"/>
                <wp:lineTo x="3270" y="10625"/>
                <wp:lineTo x="3270" y="10717"/>
                <wp:lineTo x="3375" y="11052"/>
                <wp:lineTo x="3227" y="10961"/>
                <wp:lineTo x="3206" y="10748"/>
                <wp:lineTo x="3270" y="10717"/>
                <wp:lineTo x="3270" y="10625"/>
                <wp:lineTo x="3227" y="10535"/>
                <wp:lineTo x="3080" y="10382"/>
                <wp:lineTo x="2932" y="10443"/>
                <wp:lineTo x="2890" y="10352"/>
                <wp:lineTo x="2637" y="10352"/>
                <wp:lineTo x="2489" y="10139"/>
                <wp:lineTo x="2447" y="10261"/>
                <wp:lineTo x="2341" y="10108"/>
                <wp:lineTo x="2152" y="10200"/>
                <wp:lineTo x="2152" y="10565"/>
                <wp:lineTo x="1941" y="10596"/>
                <wp:lineTo x="1920" y="11144"/>
                <wp:lineTo x="2088" y="11174"/>
                <wp:lineTo x="2067" y="11326"/>
                <wp:lineTo x="2299" y="11205"/>
                <wp:lineTo x="2573" y="11296"/>
                <wp:lineTo x="2637" y="11509"/>
                <wp:lineTo x="2890" y="11570"/>
                <wp:lineTo x="2974" y="11326"/>
                <wp:lineTo x="3101" y="11357"/>
                <wp:lineTo x="3185" y="11205"/>
                <wp:lineTo x="3333" y="11144"/>
                <wp:lineTo x="3670" y="11357"/>
                <wp:lineTo x="3354" y="11690"/>
                <wp:lineTo x="3354" y="12331"/>
                <wp:lineTo x="3206" y="12392"/>
                <wp:lineTo x="3354" y="12331"/>
                <wp:lineTo x="3354" y="11690"/>
                <wp:lineTo x="3122" y="11935"/>
                <wp:lineTo x="2784" y="12118"/>
                <wp:lineTo x="2805" y="12270"/>
                <wp:lineTo x="2468" y="12209"/>
                <wp:lineTo x="2299" y="12209"/>
                <wp:lineTo x="2215" y="12057"/>
                <wp:lineTo x="2299" y="11874"/>
                <wp:lineTo x="2299" y="11539"/>
                <wp:lineTo x="2130" y="11479"/>
                <wp:lineTo x="2046" y="11600"/>
                <wp:lineTo x="1920" y="11387"/>
                <wp:lineTo x="1709" y="11448"/>
                <wp:lineTo x="1688" y="11753"/>
                <wp:lineTo x="1477" y="11783"/>
                <wp:lineTo x="1350" y="11661"/>
                <wp:lineTo x="1118" y="11753"/>
                <wp:lineTo x="1076" y="12057"/>
                <wp:lineTo x="1055" y="11935"/>
                <wp:lineTo x="1055" y="13336"/>
                <wp:lineTo x="949" y="13427"/>
                <wp:lineTo x="1055" y="13336"/>
                <wp:lineTo x="1055" y="11935"/>
                <wp:lineTo x="1034" y="11813"/>
                <wp:lineTo x="928" y="11631"/>
                <wp:lineTo x="886" y="11753"/>
                <wp:lineTo x="802" y="11570"/>
                <wp:lineTo x="591" y="11692"/>
                <wp:lineTo x="591" y="12057"/>
                <wp:lineTo x="380" y="12118"/>
                <wp:lineTo x="359" y="12605"/>
                <wp:lineTo x="527" y="12666"/>
                <wp:lineTo x="527" y="12818"/>
                <wp:lineTo x="780" y="12666"/>
                <wp:lineTo x="802" y="12788"/>
                <wp:lineTo x="802" y="12788"/>
                <wp:lineTo x="802" y="13244"/>
                <wp:lineTo x="886" y="13366"/>
                <wp:lineTo x="802" y="13305"/>
                <wp:lineTo x="802" y="13244"/>
                <wp:lineTo x="802" y="12788"/>
                <wp:lineTo x="633" y="12849"/>
                <wp:lineTo x="506" y="13031"/>
                <wp:lineTo x="464" y="12910"/>
                <wp:lineTo x="232" y="12879"/>
                <wp:lineTo x="169" y="13123"/>
                <wp:lineTo x="316" y="13366"/>
                <wp:lineTo x="232" y="13366"/>
                <wp:lineTo x="63" y="13427"/>
                <wp:lineTo x="42" y="13762"/>
                <wp:lineTo x="253" y="13732"/>
                <wp:lineTo x="253" y="13945"/>
                <wp:lineTo x="464" y="14036"/>
                <wp:lineTo x="506" y="14219"/>
                <wp:lineTo x="274" y="14067"/>
                <wp:lineTo x="127" y="14188"/>
                <wp:lineTo x="211" y="14462"/>
                <wp:lineTo x="169" y="14554"/>
                <wp:lineTo x="169" y="14919"/>
                <wp:lineTo x="401" y="14919"/>
                <wp:lineTo x="422" y="15193"/>
                <wp:lineTo x="527" y="15224"/>
                <wp:lineTo x="612" y="15071"/>
                <wp:lineTo x="506" y="15467"/>
                <wp:lineTo x="443" y="15741"/>
                <wp:lineTo x="570" y="15802"/>
                <wp:lineTo x="591" y="15711"/>
                <wp:lineTo x="654" y="15893"/>
                <wp:lineTo x="591" y="16137"/>
                <wp:lineTo x="759" y="16167"/>
                <wp:lineTo x="865" y="16350"/>
                <wp:lineTo x="970" y="16259"/>
                <wp:lineTo x="823" y="16046"/>
                <wp:lineTo x="675" y="15467"/>
                <wp:lineTo x="738" y="15010"/>
                <wp:lineTo x="907" y="14767"/>
                <wp:lineTo x="1181" y="14919"/>
                <wp:lineTo x="1287" y="14797"/>
                <wp:lineTo x="1308" y="14493"/>
                <wp:lineTo x="1371" y="14371"/>
                <wp:lineTo x="1455" y="14188"/>
                <wp:lineTo x="1561" y="14371"/>
                <wp:lineTo x="1898" y="14280"/>
                <wp:lineTo x="1920" y="14036"/>
                <wp:lineTo x="2004" y="13975"/>
                <wp:lineTo x="2109" y="13488"/>
                <wp:lineTo x="2152" y="13275"/>
                <wp:lineTo x="2215" y="13275"/>
                <wp:lineTo x="2447" y="13184"/>
                <wp:lineTo x="2447" y="12849"/>
                <wp:lineTo x="2447" y="12727"/>
                <wp:lineTo x="2489" y="12483"/>
                <wp:lineTo x="2805" y="12514"/>
                <wp:lineTo x="2552" y="12696"/>
                <wp:lineTo x="2552" y="13092"/>
                <wp:lineTo x="2763" y="13092"/>
                <wp:lineTo x="2848" y="13488"/>
                <wp:lineTo x="3143" y="13488"/>
                <wp:lineTo x="3206" y="13214"/>
                <wp:lineTo x="3270" y="13366"/>
                <wp:lineTo x="3523" y="13366"/>
                <wp:lineTo x="3691" y="13336"/>
                <wp:lineTo x="3607" y="13427"/>
                <wp:lineTo x="3565" y="13640"/>
                <wp:lineTo x="3248" y="13975"/>
                <wp:lineTo x="3016" y="14554"/>
                <wp:lineTo x="2911" y="14523"/>
                <wp:lineTo x="2911" y="14249"/>
                <wp:lineTo x="2679" y="14158"/>
                <wp:lineTo x="2552" y="14371"/>
                <wp:lineTo x="2489" y="14219"/>
                <wp:lineTo x="2320" y="14158"/>
                <wp:lineTo x="2130" y="14401"/>
                <wp:lineTo x="2173" y="14645"/>
                <wp:lineTo x="2109" y="14676"/>
                <wp:lineTo x="2088" y="14858"/>
                <wp:lineTo x="2025" y="14706"/>
                <wp:lineTo x="1793" y="14736"/>
                <wp:lineTo x="1751" y="14980"/>
                <wp:lineTo x="1898" y="15193"/>
                <wp:lineTo x="1666" y="15224"/>
                <wp:lineTo x="1603" y="15558"/>
                <wp:lineTo x="1814" y="15558"/>
                <wp:lineTo x="1856" y="15802"/>
                <wp:lineTo x="2109" y="15832"/>
                <wp:lineTo x="2152" y="15589"/>
                <wp:lineTo x="2384" y="15589"/>
                <wp:lineTo x="2426" y="15193"/>
                <wp:lineTo x="2320" y="15132"/>
                <wp:lineTo x="2531" y="15102"/>
                <wp:lineTo x="2552" y="15437"/>
                <wp:lineTo x="2468" y="16046"/>
                <wp:lineTo x="2320" y="15924"/>
                <wp:lineTo x="2152" y="16015"/>
                <wp:lineTo x="2130" y="16320"/>
                <wp:lineTo x="2278" y="16472"/>
                <wp:lineTo x="2278" y="16929"/>
                <wp:lineTo x="2531" y="16929"/>
                <wp:lineTo x="2616" y="17020"/>
                <wp:lineTo x="2890" y="17050"/>
                <wp:lineTo x="2974" y="16807"/>
                <wp:lineTo x="2932" y="16655"/>
                <wp:lineTo x="3080" y="16472"/>
                <wp:lineTo x="3101" y="16137"/>
                <wp:lineTo x="2869" y="16015"/>
                <wp:lineTo x="2848" y="15893"/>
                <wp:lineTo x="2974" y="16015"/>
                <wp:lineTo x="3291" y="15863"/>
                <wp:lineTo x="3312" y="15528"/>
                <wp:lineTo x="3354" y="15315"/>
                <wp:lineTo x="3312" y="15010"/>
                <wp:lineTo x="3143" y="14950"/>
                <wp:lineTo x="3080" y="14767"/>
                <wp:lineTo x="3270" y="14097"/>
                <wp:lineTo x="3312" y="14249"/>
                <wp:lineTo x="3438" y="14432"/>
                <wp:lineTo x="3776" y="14584"/>
                <wp:lineTo x="3691" y="14828"/>
                <wp:lineTo x="3860" y="15102"/>
                <wp:lineTo x="3776" y="15102"/>
                <wp:lineTo x="3586" y="15163"/>
                <wp:lineTo x="3565" y="15498"/>
                <wp:lineTo x="3776" y="15467"/>
                <wp:lineTo x="3797" y="15711"/>
                <wp:lineTo x="4071" y="15711"/>
                <wp:lineTo x="4113" y="15437"/>
                <wp:lineTo x="4303" y="15528"/>
                <wp:lineTo x="4303" y="15619"/>
                <wp:lineTo x="4177" y="15802"/>
                <wp:lineTo x="4219" y="15985"/>
                <wp:lineTo x="4409" y="16015"/>
                <wp:lineTo x="4430" y="16167"/>
                <wp:lineTo x="4598" y="16228"/>
                <wp:lineTo x="4641" y="16320"/>
                <wp:lineTo x="4936" y="16320"/>
                <wp:lineTo x="4915" y="16563"/>
                <wp:lineTo x="5063" y="16655"/>
                <wp:lineTo x="4894" y="16837"/>
                <wp:lineTo x="4852" y="17050"/>
                <wp:lineTo x="5020" y="17050"/>
                <wp:lineTo x="4999" y="17294"/>
                <wp:lineTo x="5126" y="17385"/>
                <wp:lineTo x="5189" y="17172"/>
                <wp:lineTo x="5400" y="17324"/>
                <wp:lineTo x="5421" y="16868"/>
                <wp:lineTo x="5231" y="16715"/>
                <wp:lineTo x="5316" y="16533"/>
                <wp:lineTo x="5463" y="16807"/>
                <wp:lineTo x="5484" y="16959"/>
                <wp:lineTo x="5653" y="17233"/>
                <wp:lineTo x="5780" y="17233"/>
                <wp:lineTo x="5716" y="16959"/>
                <wp:lineTo x="5505" y="16746"/>
                <wp:lineTo x="5400" y="16411"/>
                <wp:lineTo x="5358" y="16107"/>
                <wp:lineTo x="5337" y="15893"/>
                <wp:lineTo x="5400" y="16107"/>
                <wp:lineTo x="5527" y="16228"/>
                <wp:lineTo x="5738" y="16167"/>
                <wp:lineTo x="5801" y="15863"/>
                <wp:lineTo x="6033" y="15772"/>
                <wp:lineTo x="6033" y="15376"/>
                <wp:lineTo x="6012" y="15041"/>
                <wp:lineTo x="6075" y="15041"/>
                <wp:lineTo x="6286" y="15345"/>
                <wp:lineTo x="6307" y="15558"/>
                <wp:lineTo x="6370" y="16350"/>
                <wp:lineTo x="6898" y="17751"/>
                <wp:lineTo x="6771" y="17781"/>
                <wp:lineTo x="6729" y="18177"/>
                <wp:lineTo x="6623" y="18238"/>
                <wp:lineTo x="6729" y="18512"/>
                <wp:lineTo x="6581" y="18512"/>
                <wp:lineTo x="6560" y="18755"/>
                <wp:lineTo x="5210" y="18725"/>
                <wp:lineTo x="3818" y="18969"/>
                <wp:lineTo x="3691" y="19121"/>
                <wp:lineTo x="3607" y="18908"/>
                <wp:lineTo x="3354" y="18908"/>
                <wp:lineTo x="3333" y="19212"/>
                <wp:lineTo x="3101" y="19273"/>
                <wp:lineTo x="3059" y="19517"/>
                <wp:lineTo x="3206" y="19669"/>
                <wp:lineTo x="3080" y="19791"/>
                <wp:lineTo x="3206" y="20065"/>
                <wp:lineTo x="3438" y="20095"/>
                <wp:lineTo x="3544" y="19852"/>
                <wp:lineTo x="3607" y="19943"/>
                <wp:lineTo x="3818" y="19973"/>
                <wp:lineTo x="3902" y="19669"/>
                <wp:lineTo x="4071" y="19638"/>
                <wp:lineTo x="3839" y="19577"/>
                <wp:lineTo x="3923" y="19395"/>
                <wp:lineTo x="3945" y="19090"/>
                <wp:lineTo x="4324" y="19090"/>
                <wp:lineTo x="4303" y="19273"/>
                <wp:lineTo x="4388" y="19334"/>
                <wp:lineTo x="4662" y="19334"/>
                <wp:lineTo x="4514" y="19121"/>
                <wp:lineTo x="4936" y="19212"/>
                <wp:lineTo x="4873" y="19364"/>
                <wp:lineTo x="4936" y="19486"/>
                <wp:lineTo x="5358" y="19547"/>
                <wp:lineTo x="5463" y="19395"/>
                <wp:lineTo x="5484" y="19182"/>
                <wp:lineTo x="5864" y="19273"/>
                <wp:lineTo x="5548" y="19395"/>
                <wp:lineTo x="5695" y="19517"/>
                <wp:lineTo x="6138" y="19608"/>
                <wp:lineTo x="6180" y="19821"/>
                <wp:lineTo x="10146" y="19852"/>
                <wp:lineTo x="10041" y="20034"/>
                <wp:lineTo x="9809" y="20034"/>
                <wp:lineTo x="9809" y="20948"/>
                <wp:lineTo x="10062" y="20978"/>
                <wp:lineTo x="10062" y="21191"/>
                <wp:lineTo x="9872" y="21100"/>
                <wp:lineTo x="9809" y="21222"/>
                <wp:lineTo x="9534" y="21252"/>
                <wp:lineTo x="9218" y="21313"/>
                <wp:lineTo x="9534" y="20978"/>
                <wp:lineTo x="9809" y="20948"/>
                <wp:lineTo x="9809" y="20034"/>
                <wp:lineTo x="9788" y="20034"/>
                <wp:lineTo x="9788" y="20430"/>
                <wp:lineTo x="9682" y="20491"/>
                <wp:lineTo x="9640" y="20674"/>
                <wp:lineTo x="9788" y="20765"/>
                <wp:lineTo x="9619" y="20795"/>
                <wp:lineTo x="9323" y="20704"/>
                <wp:lineTo x="9281" y="20917"/>
                <wp:lineTo x="9366" y="20948"/>
                <wp:lineTo x="9323" y="21039"/>
                <wp:lineTo x="9091" y="21039"/>
                <wp:lineTo x="9113" y="21283"/>
                <wp:lineTo x="9070" y="21404"/>
                <wp:lineTo x="9070" y="21587"/>
                <wp:lineTo x="9197" y="21526"/>
                <wp:lineTo x="9577" y="21526"/>
                <wp:lineTo x="9598" y="21435"/>
                <wp:lineTo x="9703" y="21465"/>
                <wp:lineTo x="10188" y="21465"/>
                <wp:lineTo x="10695" y="21435"/>
                <wp:lineTo x="11580" y="21526"/>
                <wp:lineTo x="11665" y="21374"/>
                <wp:lineTo x="11749" y="21374"/>
                <wp:lineTo x="11939" y="21404"/>
                <wp:lineTo x="12530" y="21404"/>
                <wp:lineTo x="13268" y="21404"/>
                <wp:lineTo x="13627" y="21191"/>
                <wp:lineTo x="14365" y="21008"/>
                <wp:lineTo x="14470" y="20887"/>
                <wp:lineTo x="14913" y="20765"/>
                <wp:lineTo x="14934" y="20643"/>
                <wp:lineTo x="14618" y="20765"/>
                <wp:lineTo x="14238" y="20765"/>
                <wp:lineTo x="14344" y="20582"/>
                <wp:lineTo x="14998" y="20521"/>
                <wp:lineTo x="14787" y="20430"/>
                <wp:lineTo x="14618" y="19882"/>
                <wp:lineTo x="15356" y="19852"/>
                <wp:lineTo x="15462" y="19821"/>
                <wp:lineTo x="16200" y="19882"/>
                <wp:lineTo x="16474" y="19821"/>
                <wp:lineTo x="16474" y="19456"/>
                <wp:lineTo x="16179" y="19425"/>
                <wp:lineTo x="16158" y="19243"/>
                <wp:lineTo x="16010" y="19212"/>
                <wp:lineTo x="16052" y="19121"/>
                <wp:lineTo x="16116" y="18908"/>
                <wp:lineTo x="15905" y="18786"/>
                <wp:lineTo x="16010" y="18755"/>
                <wp:lineTo x="16052" y="18542"/>
                <wp:lineTo x="15820" y="18481"/>
                <wp:lineTo x="15926" y="18420"/>
                <wp:lineTo x="15968" y="18207"/>
                <wp:lineTo x="15736" y="18146"/>
                <wp:lineTo x="15820" y="18055"/>
                <wp:lineTo x="15863" y="17842"/>
                <wp:lineTo x="16263" y="15772"/>
                <wp:lineTo x="16770" y="15711"/>
                <wp:lineTo x="16854" y="15642"/>
                <wp:lineTo x="16854" y="18877"/>
                <wp:lineTo x="16833" y="19090"/>
                <wp:lineTo x="16959" y="19151"/>
                <wp:lineTo x="17023" y="19364"/>
                <wp:lineTo x="17423" y="19364"/>
                <wp:lineTo x="17423" y="20156"/>
                <wp:lineTo x="17255" y="20278"/>
                <wp:lineTo x="17149" y="20643"/>
                <wp:lineTo x="17023" y="20734"/>
                <wp:lineTo x="16854" y="20674"/>
                <wp:lineTo x="16938" y="20795"/>
                <wp:lineTo x="17002" y="21100"/>
                <wp:lineTo x="16685" y="21130"/>
                <wp:lineTo x="16706" y="20765"/>
                <wp:lineTo x="16601" y="20704"/>
                <wp:lineTo x="16664" y="20643"/>
                <wp:lineTo x="16664" y="20339"/>
                <wp:lineTo x="16474" y="20278"/>
                <wp:lineTo x="16369" y="20521"/>
                <wp:lineTo x="16327" y="20339"/>
                <wp:lineTo x="16095" y="20308"/>
                <wp:lineTo x="16031" y="20552"/>
                <wp:lineTo x="16179" y="20795"/>
                <wp:lineTo x="15947" y="20826"/>
                <wp:lineTo x="15884" y="21130"/>
                <wp:lineTo x="16137" y="21404"/>
                <wp:lineTo x="16706" y="21465"/>
                <wp:lineTo x="16748" y="21283"/>
                <wp:lineTo x="16980" y="21191"/>
                <wp:lineTo x="17044" y="21252"/>
                <wp:lineTo x="17234" y="21252"/>
                <wp:lineTo x="17170" y="21313"/>
                <wp:lineTo x="17149" y="21526"/>
                <wp:lineTo x="17634" y="21526"/>
                <wp:lineTo x="17909" y="21404"/>
                <wp:lineTo x="17845" y="21222"/>
                <wp:lineTo x="17930" y="20856"/>
                <wp:lineTo x="17782" y="20704"/>
                <wp:lineTo x="17782" y="20278"/>
                <wp:lineTo x="17571" y="20308"/>
                <wp:lineTo x="17423" y="20156"/>
                <wp:lineTo x="17423" y="19364"/>
                <wp:lineTo x="17613" y="19364"/>
                <wp:lineTo x="17761" y="19243"/>
                <wp:lineTo x="18204" y="19090"/>
                <wp:lineTo x="18921" y="19151"/>
                <wp:lineTo x="19005" y="18999"/>
                <wp:lineTo x="16854" y="18877"/>
                <wp:lineTo x="16854" y="15642"/>
                <wp:lineTo x="17255" y="15315"/>
                <wp:lineTo x="17023" y="15254"/>
                <wp:lineTo x="16495" y="15163"/>
                <wp:lineTo x="16833" y="14097"/>
                <wp:lineTo x="16791" y="13823"/>
                <wp:lineTo x="17044" y="13732"/>
                <wp:lineTo x="16959" y="13427"/>
                <wp:lineTo x="17191" y="13397"/>
                <wp:lineTo x="17213" y="13244"/>
                <wp:lineTo x="17086" y="13123"/>
                <wp:lineTo x="17086" y="13031"/>
                <wp:lineTo x="17297" y="13031"/>
                <wp:lineTo x="17381" y="12879"/>
                <wp:lineTo x="17234" y="12636"/>
                <wp:lineTo x="17466" y="12605"/>
                <wp:lineTo x="17466" y="12757"/>
                <wp:lineTo x="17550" y="13153"/>
                <wp:lineTo x="17698" y="13031"/>
                <wp:lineTo x="17719" y="13244"/>
                <wp:lineTo x="17909" y="13397"/>
                <wp:lineTo x="18120" y="13275"/>
                <wp:lineTo x="18141" y="12940"/>
                <wp:lineTo x="18288" y="12970"/>
                <wp:lineTo x="18330" y="13092"/>
                <wp:lineTo x="18541" y="13184"/>
                <wp:lineTo x="18541" y="13305"/>
                <wp:lineTo x="18478" y="13336"/>
                <wp:lineTo x="18309" y="13427"/>
                <wp:lineTo x="18288" y="13853"/>
                <wp:lineTo x="18478" y="14006"/>
                <wp:lineTo x="18415" y="14097"/>
                <wp:lineTo x="18352" y="13975"/>
                <wp:lineTo x="18162" y="13945"/>
                <wp:lineTo x="18183" y="13853"/>
                <wp:lineTo x="18120" y="13549"/>
                <wp:lineTo x="17866" y="13549"/>
                <wp:lineTo x="17782" y="13853"/>
                <wp:lineTo x="17508" y="13853"/>
                <wp:lineTo x="17466" y="14158"/>
                <wp:lineTo x="17592" y="14280"/>
                <wp:lineTo x="17550" y="14401"/>
                <wp:lineTo x="17550" y="14736"/>
                <wp:lineTo x="17761" y="14828"/>
                <wp:lineTo x="17845" y="14676"/>
                <wp:lineTo x="17909" y="14828"/>
                <wp:lineTo x="18098" y="14919"/>
                <wp:lineTo x="18204" y="15163"/>
                <wp:lineTo x="18415" y="15193"/>
                <wp:lineTo x="18436" y="15284"/>
                <wp:lineTo x="18520" y="15558"/>
                <wp:lineTo x="18752" y="15558"/>
                <wp:lineTo x="18837" y="15254"/>
                <wp:lineTo x="18900" y="15254"/>
                <wp:lineTo x="18942" y="15406"/>
                <wp:lineTo x="18795" y="15954"/>
                <wp:lineTo x="18478" y="16350"/>
                <wp:lineTo x="18478" y="16624"/>
                <wp:lineTo x="18689" y="16441"/>
                <wp:lineTo x="18731" y="16198"/>
                <wp:lineTo x="18942" y="15802"/>
                <wp:lineTo x="19005" y="16107"/>
                <wp:lineTo x="18858" y="16137"/>
                <wp:lineTo x="18816" y="16655"/>
                <wp:lineTo x="19005" y="16563"/>
                <wp:lineTo x="19048" y="16685"/>
                <wp:lineTo x="19216" y="16685"/>
                <wp:lineTo x="19216" y="16441"/>
                <wp:lineTo x="19343" y="16441"/>
                <wp:lineTo x="19385" y="16289"/>
                <wp:lineTo x="19111" y="16046"/>
                <wp:lineTo x="18984" y="15254"/>
                <wp:lineTo x="19069" y="15224"/>
                <wp:lineTo x="19153" y="14919"/>
                <wp:lineTo x="19385" y="14980"/>
                <wp:lineTo x="19343" y="15071"/>
                <wp:lineTo x="19322" y="15345"/>
                <wp:lineTo x="19554" y="15376"/>
                <wp:lineTo x="19575" y="15528"/>
                <wp:lineTo x="19659" y="15558"/>
                <wp:lineTo x="19659" y="18999"/>
                <wp:lineTo x="19364" y="19029"/>
                <wp:lineTo x="19554" y="19121"/>
                <wp:lineTo x="19744" y="19060"/>
                <wp:lineTo x="19659" y="18999"/>
                <wp:lineTo x="19659" y="15558"/>
                <wp:lineTo x="19744" y="15589"/>
                <wp:lineTo x="19807" y="15376"/>
                <wp:lineTo x="20018" y="15345"/>
                <wp:lineTo x="20060" y="15132"/>
                <wp:lineTo x="19913" y="15041"/>
                <wp:lineTo x="19870" y="14767"/>
                <wp:lineTo x="19680" y="14858"/>
                <wp:lineTo x="19554" y="14797"/>
                <wp:lineTo x="19406" y="14919"/>
                <wp:lineTo x="19048" y="14706"/>
                <wp:lineTo x="19153" y="14554"/>
                <wp:lineTo x="19448" y="14432"/>
                <wp:lineTo x="19533" y="14523"/>
                <wp:lineTo x="19786" y="14523"/>
                <wp:lineTo x="19807" y="14097"/>
                <wp:lineTo x="19976" y="13975"/>
                <wp:lineTo x="19976" y="13701"/>
                <wp:lineTo x="19828" y="13610"/>
                <wp:lineTo x="19807" y="13397"/>
                <wp:lineTo x="19870" y="13275"/>
                <wp:lineTo x="19955" y="12879"/>
                <wp:lineTo x="19786" y="12696"/>
                <wp:lineTo x="19765" y="12453"/>
                <wp:lineTo x="19596" y="12301"/>
                <wp:lineTo x="19491" y="12453"/>
                <wp:lineTo x="19448" y="12362"/>
                <wp:lineTo x="19027" y="12422"/>
                <wp:lineTo x="18921" y="12057"/>
                <wp:lineTo x="18752" y="12027"/>
                <wp:lineTo x="18668" y="11935"/>
                <wp:lineTo x="18394" y="11935"/>
                <wp:lineTo x="18330" y="12209"/>
                <wp:lineTo x="18162" y="12331"/>
                <wp:lineTo x="18035" y="12453"/>
                <wp:lineTo x="18162" y="12148"/>
                <wp:lineTo x="18014" y="11966"/>
                <wp:lineTo x="18014" y="11813"/>
                <wp:lineTo x="18352" y="11722"/>
                <wp:lineTo x="18394" y="11509"/>
                <wp:lineTo x="18605" y="11418"/>
                <wp:lineTo x="19005" y="11113"/>
                <wp:lineTo x="19132" y="11113"/>
                <wp:lineTo x="19048" y="11174"/>
                <wp:lineTo x="18984" y="11296"/>
                <wp:lineTo x="19069" y="11692"/>
                <wp:lineTo x="19280" y="11692"/>
                <wp:lineTo x="19385" y="11753"/>
                <wp:lineTo x="19596" y="11509"/>
                <wp:lineTo x="19638" y="11022"/>
                <wp:lineTo x="19744" y="11083"/>
                <wp:lineTo x="19723" y="11174"/>
                <wp:lineTo x="19723" y="11509"/>
                <wp:lineTo x="19744" y="11935"/>
                <wp:lineTo x="19828" y="11996"/>
                <wp:lineTo x="19786" y="12118"/>
                <wp:lineTo x="19849" y="12392"/>
                <wp:lineTo x="20060" y="12301"/>
                <wp:lineTo x="20271" y="12301"/>
                <wp:lineTo x="20292" y="12057"/>
                <wp:lineTo x="20398" y="11996"/>
                <wp:lineTo x="20419" y="11692"/>
                <wp:lineTo x="20398" y="11296"/>
                <wp:lineTo x="20461" y="11265"/>
                <wp:lineTo x="20609" y="11783"/>
                <wp:lineTo x="20756" y="11935"/>
                <wp:lineTo x="20841" y="12148"/>
                <wp:lineTo x="21073" y="12301"/>
                <wp:lineTo x="21178" y="12605"/>
                <wp:lineTo x="21052" y="12666"/>
                <wp:lineTo x="20967" y="12910"/>
                <wp:lineTo x="21178" y="12910"/>
                <wp:lineTo x="21241" y="12605"/>
                <wp:lineTo x="21326" y="12666"/>
                <wp:lineTo x="21389" y="12483"/>
                <wp:lineTo x="21326" y="12240"/>
                <wp:lineTo x="21115" y="12179"/>
                <wp:lineTo x="20904" y="11905"/>
                <wp:lineTo x="21157" y="12118"/>
                <wp:lineTo x="21537" y="12027"/>
                <wp:lineTo x="21579" y="11874"/>
                <wp:lineTo x="21431" y="11631"/>
                <wp:lineTo x="21052" y="11753"/>
                <wp:lineTo x="20967" y="11631"/>
                <wp:lineTo x="21052" y="11509"/>
                <wp:lineTo x="21073" y="11357"/>
                <wp:lineTo x="20862" y="11296"/>
                <wp:lineTo x="20841" y="10961"/>
                <wp:lineTo x="20693" y="10978"/>
                <wp:lineTo x="20693" y="11539"/>
                <wp:lineTo x="20651" y="11631"/>
                <wp:lineTo x="20566" y="11570"/>
                <wp:lineTo x="20693" y="11539"/>
                <wp:lineTo x="20693" y="10978"/>
                <wp:lineTo x="20588" y="10991"/>
                <wp:lineTo x="20524" y="10809"/>
                <wp:lineTo x="20313" y="10748"/>
                <wp:lineTo x="20313" y="10474"/>
                <wp:lineTo x="20482" y="10291"/>
                <wp:lineTo x="20524" y="9987"/>
                <wp:lineTo x="20419" y="9834"/>
                <wp:lineTo x="20461" y="9713"/>
                <wp:lineTo x="20461" y="9286"/>
                <wp:lineTo x="20208" y="9225"/>
                <wp:lineTo x="20081" y="9469"/>
                <wp:lineTo x="20039" y="9256"/>
                <wp:lineTo x="19870" y="9233"/>
                <wp:lineTo x="19870" y="10443"/>
                <wp:lineTo x="19955" y="10474"/>
                <wp:lineTo x="19955" y="10656"/>
                <wp:lineTo x="19723" y="10596"/>
                <wp:lineTo x="19659" y="10717"/>
                <wp:lineTo x="19533" y="10687"/>
                <wp:lineTo x="19870" y="10443"/>
                <wp:lineTo x="19870" y="9233"/>
                <wp:lineTo x="19807" y="9225"/>
                <wp:lineTo x="19765" y="9591"/>
                <wp:lineTo x="19659" y="9621"/>
                <wp:lineTo x="19617" y="9713"/>
                <wp:lineTo x="19702" y="10139"/>
                <wp:lineTo x="19807" y="10200"/>
                <wp:lineTo x="19786" y="10322"/>
                <wp:lineTo x="19448" y="10596"/>
                <wp:lineTo x="19554" y="10322"/>
                <wp:lineTo x="19491" y="10322"/>
                <wp:lineTo x="18942" y="10322"/>
                <wp:lineTo x="18942" y="10017"/>
                <wp:lineTo x="18942" y="9834"/>
                <wp:lineTo x="19005" y="9104"/>
                <wp:lineTo x="19048" y="8708"/>
                <wp:lineTo x="19533" y="8282"/>
                <wp:lineTo x="19090" y="8251"/>
                <wp:lineTo x="19153" y="7734"/>
                <wp:lineTo x="19216" y="7703"/>
                <wp:lineTo x="19238" y="7033"/>
                <wp:lineTo x="19596" y="6942"/>
                <wp:lineTo x="19638" y="6668"/>
                <wp:lineTo x="19744" y="6546"/>
                <wp:lineTo x="19786" y="6150"/>
                <wp:lineTo x="19617" y="6029"/>
                <wp:lineTo x="19575" y="5694"/>
                <wp:lineTo x="19406" y="5633"/>
                <wp:lineTo x="19322" y="5755"/>
                <wp:lineTo x="19153" y="5663"/>
                <wp:lineTo x="19090" y="5602"/>
                <wp:lineTo x="19027" y="4963"/>
                <wp:lineTo x="19111" y="5085"/>
                <wp:lineTo x="19448" y="5024"/>
                <wp:lineTo x="19491" y="4780"/>
                <wp:lineTo x="19596" y="4628"/>
                <wp:lineTo x="19617" y="4232"/>
                <wp:lineTo x="19448" y="4141"/>
                <wp:lineTo x="19470" y="3897"/>
                <wp:lineTo x="19659" y="3806"/>
                <wp:lineTo x="19659" y="3441"/>
                <wp:lineTo x="19702" y="3197"/>
                <wp:lineTo x="19638" y="2892"/>
                <wp:lineTo x="19427" y="2862"/>
                <wp:lineTo x="19301" y="2710"/>
                <wp:lineTo x="19069" y="2801"/>
                <wp:lineTo x="19048" y="3045"/>
                <wp:lineTo x="18942" y="3079"/>
                <wp:lineTo x="18942" y="3623"/>
                <wp:lineTo x="19005" y="3623"/>
                <wp:lineTo x="18984" y="3806"/>
                <wp:lineTo x="18921" y="3836"/>
                <wp:lineTo x="18816" y="4171"/>
                <wp:lineTo x="18773" y="3806"/>
                <wp:lineTo x="18942" y="3623"/>
                <wp:lineTo x="18942" y="3079"/>
                <wp:lineTo x="18858" y="3106"/>
                <wp:lineTo x="18942" y="2862"/>
                <wp:lineTo x="18795" y="2679"/>
                <wp:lineTo x="19069" y="2375"/>
                <wp:lineTo x="19153" y="2040"/>
                <wp:lineTo x="19069" y="2010"/>
                <wp:lineTo x="19048" y="1766"/>
                <wp:lineTo x="18773" y="1735"/>
                <wp:lineTo x="18710" y="1918"/>
                <wp:lineTo x="18710" y="2710"/>
                <wp:lineTo x="18605" y="3106"/>
                <wp:lineTo x="18541" y="2953"/>
                <wp:lineTo x="18584" y="2740"/>
                <wp:lineTo x="18710" y="2710"/>
                <wp:lineTo x="18710" y="1918"/>
                <wp:lineTo x="18689" y="1979"/>
                <wp:lineTo x="18541" y="1766"/>
                <wp:lineTo x="18330" y="1918"/>
                <wp:lineTo x="18267" y="2192"/>
                <wp:lineTo x="18204" y="2131"/>
                <wp:lineTo x="18204" y="2618"/>
                <wp:lineTo x="18162" y="2710"/>
                <wp:lineTo x="18098" y="2649"/>
                <wp:lineTo x="18204" y="2618"/>
                <wp:lineTo x="18204" y="2131"/>
                <wp:lineTo x="18141" y="2070"/>
                <wp:lineTo x="18330" y="1705"/>
                <wp:lineTo x="18288" y="1340"/>
                <wp:lineTo x="18162" y="1218"/>
                <wp:lineTo x="17972" y="1583"/>
                <wp:lineTo x="18014" y="2131"/>
                <wp:lineTo x="17951" y="2010"/>
                <wp:lineTo x="17888" y="1401"/>
                <wp:lineTo x="17677" y="1309"/>
                <wp:lineTo x="17655" y="1492"/>
                <wp:lineTo x="17445" y="1492"/>
                <wp:lineTo x="17381" y="1796"/>
                <wp:lineTo x="17508" y="1796"/>
                <wp:lineTo x="17592" y="1644"/>
                <wp:lineTo x="17677" y="1614"/>
                <wp:lineTo x="17761" y="1766"/>
                <wp:lineTo x="17803" y="2101"/>
                <wp:lineTo x="18077" y="2771"/>
                <wp:lineTo x="18225" y="2862"/>
                <wp:lineTo x="18225" y="2984"/>
                <wp:lineTo x="18330" y="3197"/>
                <wp:lineTo x="18183" y="3227"/>
                <wp:lineTo x="17951" y="2953"/>
                <wp:lineTo x="17508" y="2649"/>
                <wp:lineTo x="17423" y="2436"/>
                <wp:lineTo x="17107" y="2070"/>
                <wp:lineTo x="16748" y="1949"/>
                <wp:lineTo x="16432" y="1583"/>
                <wp:lineTo x="16073" y="1127"/>
                <wp:lineTo x="15525" y="853"/>
                <wp:lineTo x="14723" y="761"/>
                <wp:lineTo x="14491" y="639"/>
                <wp:lineTo x="13816" y="609"/>
                <wp:lineTo x="13669" y="426"/>
                <wp:lineTo x="13120" y="396"/>
                <wp:lineTo x="12403" y="152"/>
                <wp:lineTo x="11306" y="30"/>
                <wp:lineTo x="10800" y="118"/>
                <wp:lineTo x="10800" y="609"/>
                <wp:lineTo x="11348" y="853"/>
                <wp:lineTo x="11855" y="670"/>
                <wp:lineTo x="12319" y="883"/>
                <wp:lineTo x="13120" y="1157"/>
                <wp:lineTo x="13922" y="1187"/>
                <wp:lineTo x="14217" y="1248"/>
                <wp:lineTo x="14766" y="1279"/>
                <wp:lineTo x="14871" y="1431"/>
                <wp:lineTo x="15715" y="1796"/>
                <wp:lineTo x="16073" y="2040"/>
                <wp:lineTo x="16221" y="2253"/>
                <wp:lineTo x="17086" y="2953"/>
                <wp:lineTo x="17487" y="3106"/>
                <wp:lineTo x="17740" y="3593"/>
                <wp:lineTo x="18014" y="3836"/>
                <wp:lineTo x="18204" y="4354"/>
                <wp:lineTo x="18120" y="4689"/>
                <wp:lineTo x="18246" y="4872"/>
                <wp:lineTo x="18246" y="4963"/>
                <wp:lineTo x="18204" y="5298"/>
                <wp:lineTo x="18373" y="5420"/>
                <wp:lineTo x="18499" y="5328"/>
                <wp:lineTo x="18584" y="5389"/>
                <wp:lineTo x="18520" y="6150"/>
                <wp:lineTo x="18605" y="6759"/>
                <wp:lineTo x="18837" y="7581"/>
                <wp:lineTo x="18731" y="7825"/>
                <wp:lineTo x="18689" y="8312"/>
                <wp:lineTo x="18584" y="8312"/>
                <wp:lineTo x="18584" y="9073"/>
                <wp:lineTo x="18520" y="9225"/>
                <wp:lineTo x="18478" y="9956"/>
                <wp:lineTo x="18394" y="10048"/>
                <wp:lineTo x="18014" y="9956"/>
                <wp:lineTo x="18120" y="9865"/>
                <wp:lineTo x="18141" y="9530"/>
                <wp:lineTo x="17972" y="9439"/>
                <wp:lineTo x="18584" y="9073"/>
                <wp:lineTo x="18584" y="8312"/>
                <wp:lineTo x="18415" y="8312"/>
                <wp:lineTo x="18436" y="8190"/>
                <wp:lineTo x="18626" y="8129"/>
                <wp:lineTo x="18668" y="7764"/>
                <wp:lineTo x="18605" y="7673"/>
                <wp:lineTo x="18309" y="7673"/>
                <wp:lineTo x="18373" y="7581"/>
                <wp:lineTo x="18394" y="7307"/>
                <wp:lineTo x="18225" y="7216"/>
                <wp:lineTo x="18077" y="7429"/>
                <wp:lineTo x="17972" y="7338"/>
                <wp:lineTo x="17803" y="7460"/>
                <wp:lineTo x="17719" y="7977"/>
                <wp:lineTo x="17782" y="8312"/>
                <wp:lineTo x="17677" y="8373"/>
                <wp:lineTo x="17423" y="8479"/>
                <wp:lineTo x="17466" y="9774"/>
                <wp:lineTo x="17550" y="9926"/>
                <wp:lineTo x="17423" y="9895"/>
                <wp:lineTo x="17423" y="9743"/>
                <wp:lineTo x="17466" y="9774"/>
                <wp:lineTo x="17423" y="8479"/>
                <wp:lineTo x="17255" y="8550"/>
                <wp:lineTo x="17255" y="10687"/>
                <wp:lineTo x="17234" y="10870"/>
                <wp:lineTo x="17170" y="10748"/>
                <wp:lineTo x="17255" y="10687"/>
                <wp:lineTo x="17255" y="8550"/>
                <wp:lineTo x="17170" y="8586"/>
                <wp:lineTo x="16917" y="8586"/>
                <wp:lineTo x="16980" y="8495"/>
                <wp:lineTo x="17044" y="8251"/>
                <wp:lineTo x="17128" y="8190"/>
                <wp:lineTo x="17170" y="7855"/>
                <wp:lineTo x="17234" y="7977"/>
                <wp:lineTo x="17360" y="8008"/>
                <wp:lineTo x="17381" y="7916"/>
                <wp:lineTo x="17487" y="7886"/>
                <wp:lineTo x="17466" y="7673"/>
                <wp:lineTo x="17466" y="7399"/>
                <wp:lineTo x="17339" y="7368"/>
                <wp:lineTo x="17149" y="7429"/>
                <wp:lineTo x="17107" y="7764"/>
                <wp:lineTo x="17002" y="7764"/>
                <wp:lineTo x="17023" y="7490"/>
                <wp:lineTo x="16938" y="7399"/>
                <wp:lineTo x="17128" y="7368"/>
                <wp:lineTo x="17149" y="7216"/>
                <wp:lineTo x="17276" y="7125"/>
                <wp:lineTo x="17191" y="6972"/>
                <wp:lineTo x="17276" y="6881"/>
                <wp:lineTo x="17339" y="7155"/>
                <wp:lineTo x="17634" y="7155"/>
                <wp:lineTo x="17550" y="6942"/>
                <wp:lineTo x="17613" y="6881"/>
                <wp:lineTo x="17655" y="6668"/>
                <wp:lineTo x="17487" y="6607"/>
                <wp:lineTo x="17487" y="6333"/>
                <wp:lineTo x="17381" y="6303"/>
                <wp:lineTo x="17297" y="6698"/>
                <wp:lineTo x="17191" y="6851"/>
                <wp:lineTo x="17149" y="6424"/>
                <wp:lineTo x="17339" y="6120"/>
                <wp:lineTo x="17276" y="5815"/>
                <wp:lineTo x="17023" y="5755"/>
                <wp:lineTo x="17023" y="5480"/>
                <wp:lineTo x="16875" y="5328"/>
                <wp:lineTo x="16664" y="5389"/>
                <wp:lineTo x="16601" y="5755"/>
                <wp:lineTo x="16432" y="5633"/>
                <wp:lineTo x="16453" y="5541"/>
                <wp:lineTo x="16474" y="5176"/>
                <wp:lineTo x="16622" y="5054"/>
                <wp:lineTo x="16601" y="4689"/>
                <wp:lineTo x="16453" y="4658"/>
                <wp:lineTo x="16369" y="4232"/>
                <wp:lineTo x="16327" y="4222"/>
                <wp:lineTo x="16327" y="6242"/>
                <wp:lineTo x="16432" y="6272"/>
                <wp:lineTo x="16348" y="6394"/>
                <wp:lineTo x="16263" y="6272"/>
                <wp:lineTo x="16327" y="6242"/>
                <wp:lineTo x="16327" y="4222"/>
                <wp:lineTo x="16116" y="4175"/>
                <wp:lineTo x="16116" y="5420"/>
                <wp:lineTo x="16305" y="5633"/>
                <wp:lineTo x="16263" y="5724"/>
                <wp:lineTo x="16242" y="5718"/>
                <wp:lineTo x="16348" y="14219"/>
                <wp:lineTo x="16221" y="15071"/>
                <wp:lineTo x="16031" y="15130"/>
                <wp:lineTo x="16031" y="15802"/>
                <wp:lineTo x="15863" y="16196"/>
                <wp:lineTo x="15863" y="16807"/>
                <wp:lineTo x="15694" y="17751"/>
                <wp:lineTo x="15652" y="17111"/>
                <wp:lineTo x="15863" y="16807"/>
                <wp:lineTo x="15863" y="16196"/>
                <wp:lineTo x="15694" y="16594"/>
                <wp:lineTo x="15694" y="15985"/>
                <wp:lineTo x="15757" y="15924"/>
                <wp:lineTo x="16031" y="15802"/>
                <wp:lineTo x="16031" y="15130"/>
                <wp:lineTo x="15926" y="15163"/>
                <wp:lineTo x="16242" y="14219"/>
                <wp:lineTo x="16348" y="14219"/>
                <wp:lineTo x="16242" y="5718"/>
                <wp:lineTo x="16010" y="5663"/>
                <wp:lineTo x="16116" y="5420"/>
                <wp:lineTo x="16116" y="4175"/>
                <wp:lineTo x="16095" y="4171"/>
                <wp:lineTo x="16200" y="4019"/>
                <wp:lineTo x="16137" y="3745"/>
                <wp:lineTo x="15884" y="3745"/>
                <wp:lineTo x="15841" y="3441"/>
                <wp:lineTo x="15820" y="3441"/>
                <wp:lineTo x="15820" y="5480"/>
                <wp:lineTo x="15926" y="5511"/>
                <wp:lineTo x="15715" y="5663"/>
                <wp:lineTo x="15673" y="5907"/>
                <wp:lineTo x="15567" y="5907"/>
                <wp:lineTo x="15673" y="5602"/>
                <wp:lineTo x="15820" y="5480"/>
                <wp:lineTo x="15820" y="3441"/>
                <wp:lineTo x="15483" y="3441"/>
                <wp:lineTo x="15441" y="3715"/>
                <wp:lineTo x="15441" y="3715"/>
                <wp:lineTo x="15441" y="6211"/>
                <wp:lineTo x="15441" y="6333"/>
                <wp:lineTo x="15567" y="6455"/>
                <wp:lineTo x="15609" y="6577"/>
                <wp:lineTo x="15441" y="6598"/>
                <wp:lineTo x="15441" y="16502"/>
                <wp:lineTo x="15420" y="17111"/>
                <wp:lineTo x="15209" y="17446"/>
                <wp:lineTo x="15293" y="16929"/>
                <wp:lineTo x="15441" y="16502"/>
                <wp:lineTo x="15441" y="6598"/>
                <wp:lineTo x="15377" y="6607"/>
                <wp:lineTo x="15314" y="6303"/>
                <wp:lineTo x="15441" y="6211"/>
                <wp:lineTo x="15441" y="3715"/>
                <wp:lineTo x="15314" y="3410"/>
                <wp:lineTo x="15103" y="3349"/>
                <wp:lineTo x="14998" y="3471"/>
                <wp:lineTo x="14934" y="3775"/>
                <wp:lineTo x="14681" y="3654"/>
                <wp:lineTo x="14597" y="3806"/>
                <wp:lineTo x="14576" y="3806"/>
                <wp:lineTo x="14576" y="4141"/>
                <wp:lineTo x="14745" y="4354"/>
                <wp:lineTo x="14576" y="4232"/>
                <wp:lineTo x="14576" y="4141"/>
                <wp:lineTo x="14576" y="3806"/>
                <wp:lineTo x="14449" y="3806"/>
                <wp:lineTo x="14491" y="3380"/>
                <wp:lineTo x="14323" y="3380"/>
                <wp:lineTo x="14217" y="3532"/>
                <wp:lineTo x="14154" y="3410"/>
                <wp:lineTo x="13922" y="3410"/>
                <wp:lineTo x="13880" y="3654"/>
                <wp:lineTo x="14027" y="3867"/>
                <wp:lineTo x="13795" y="3897"/>
                <wp:lineTo x="13732" y="4232"/>
                <wp:lineTo x="13943" y="4232"/>
                <wp:lineTo x="13964" y="4476"/>
                <wp:lineTo x="14259" y="4506"/>
                <wp:lineTo x="14280" y="4202"/>
                <wp:lineTo x="14534" y="4323"/>
                <wp:lineTo x="14745" y="4811"/>
                <wp:lineTo x="14977" y="4841"/>
                <wp:lineTo x="15103" y="4841"/>
                <wp:lineTo x="15166" y="4993"/>
                <wp:lineTo x="14998" y="4969"/>
                <wp:lineTo x="14998" y="6059"/>
                <wp:lineTo x="15019" y="6181"/>
                <wp:lineTo x="15209" y="6303"/>
                <wp:lineTo x="15230" y="6424"/>
                <wp:lineTo x="15061" y="6338"/>
                <wp:lineTo x="15103" y="6577"/>
                <wp:lineTo x="15230" y="6607"/>
                <wp:lineTo x="15251" y="6820"/>
                <wp:lineTo x="15188" y="6851"/>
                <wp:lineTo x="15103" y="7155"/>
                <wp:lineTo x="15145" y="6668"/>
                <wp:lineTo x="15019" y="6790"/>
                <wp:lineTo x="15061" y="6546"/>
                <wp:lineTo x="15103" y="6577"/>
                <wp:lineTo x="15061" y="6338"/>
                <wp:lineTo x="14871" y="6242"/>
                <wp:lineTo x="14998" y="6059"/>
                <wp:lineTo x="14998" y="4969"/>
                <wp:lineTo x="14955" y="4963"/>
                <wp:lineTo x="14766" y="5328"/>
                <wp:lineTo x="14702" y="5176"/>
                <wp:lineTo x="14618" y="5151"/>
                <wp:lineTo x="14660" y="6120"/>
                <wp:lineTo x="14871" y="6394"/>
                <wp:lineTo x="14808" y="6424"/>
                <wp:lineTo x="14808" y="6424"/>
                <wp:lineTo x="14808" y="7125"/>
                <wp:lineTo x="14723" y="7216"/>
                <wp:lineTo x="14808" y="7125"/>
                <wp:lineTo x="14808" y="6424"/>
                <wp:lineTo x="14787" y="6333"/>
                <wp:lineTo x="14576" y="6242"/>
                <wp:lineTo x="14618" y="6089"/>
                <wp:lineTo x="14660" y="6120"/>
                <wp:lineTo x="14618" y="5151"/>
                <wp:lineTo x="14491" y="5115"/>
                <wp:lineTo x="14428" y="5206"/>
                <wp:lineTo x="14407" y="5480"/>
                <wp:lineTo x="14323" y="5480"/>
                <wp:lineTo x="14175" y="5541"/>
                <wp:lineTo x="14154" y="5785"/>
                <wp:lineTo x="14386" y="5937"/>
                <wp:lineTo x="14280" y="6029"/>
                <wp:lineTo x="14280" y="6303"/>
                <wp:lineTo x="14470" y="6333"/>
                <wp:lineTo x="14491" y="6485"/>
                <wp:lineTo x="14428" y="6485"/>
                <wp:lineTo x="14259" y="6668"/>
                <wp:lineTo x="14365" y="6911"/>
                <wp:lineTo x="14259" y="6790"/>
                <wp:lineTo x="14154" y="6738"/>
                <wp:lineTo x="14154" y="6881"/>
                <wp:lineTo x="14196" y="7094"/>
                <wp:lineTo x="14154" y="6881"/>
                <wp:lineTo x="14154" y="6738"/>
                <wp:lineTo x="14133" y="6728"/>
                <wp:lineTo x="14133" y="7551"/>
                <wp:lineTo x="14006" y="7703"/>
                <wp:lineTo x="14006" y="7581"/>
                <wp:lineTo x="14133" y="7551"/>
                <wp:lineTo x="14133" y="6728"/>
                <wp:lineTo x="14070" y="6698"/>
                <wp:lineTo x="14112" y="6455"/>
                <wp:lineTo x="14217" y="6333"/>
                <wp:lineTo x="14175" y="6150"/>
                <wp:lineTo x="14154" y="5846"/>
                <wp:lineTo x="14006" y="5724"/>
                <wp:lineTo x="14112" y="5663"/>
                <wp:lineTo x="14133" y="5450"/>
                <wp:lineTo x="14006" y="5328"/>
                <wp:lineTo x="13838" y="5267"/>
                <wp:lineTo x="13690" y="5602"/>
                <wp:lineTo x="13880" y="5846"/>
                <wp:lineTo x="13711" y="5846"/>
                <wp:lineTo x="13648" y="6029"/>
                <wp:lineTo x="13521" y="6089"/>
                <wp:lineTo x="13437" y="6394"/>
                <wp:lineTo x="13416" y="5998"/>
                <wp:lineTo x="13416" y="5998"/>
                <wp:lineTo x="13416" y="6972"/>
                <wp:lineTo x="13437" y="7520"/>
                <wp:lineTo x="13479" y="7764"/>
                <wp:lineTo x="13479" y="7764"/>
                <wp:lineTo x="13542" y="19882"/>
                <wp:lineTo x="13774" y="19882"/>
                <wp:lineTo x="14027" y="20186"/>
                <wp:lineTo x="14576" y="20400"/>
                <wp:lineTo x="14323" y="20430"/>
                <wp:lineTo x="13774" y="20186"/>
                <wp:lineTo x="13479" y="19882"/>
                <wp:lineTo x="13542" y="19882"/>
                <wp:lineTo x="13479" y="7764"/>
                <wp:lineTo x="13331" y="7794"/>
                <wp:lineTo x="13310" y="7581"/>
                <wp:lineTo x="13163" y="7520"/>
                <wp:lineTo x="13078" y="7673"/>
                <wp:lineTo x="12909" y="7612"/>
                <wp:lineTo x="13289" y="7003"/>
                <wp:lineTo x="13416" y="6972"/>
                <wp:lineTo x="13416" y="5998"/>
                <wp:lineTo x="13289" y="5907"/>
                <wp:lineTo x="13373" y="5815"/>
                <wp:lineTo x="13416" y="5450"/>
                <wp:lineTo x="13542" y="5480"/>
                <wp:lineTo x="13690" y="5298"/>
                <wp:lineTo x="13627" y="4932"/>
                <wp:lineTo x="13310" y="4932"/>
                <wp:lineTo x="13373" y="4841"/>
                <wp:lineTo x="13395" y="4598"/>
                <wp:lineTo x="13584" y="4384"/>
                <wp:lineTo x="13627" y="3958"/>
                <wp:lineTo x="13774" y="3684"/>
                <wp:lineTo x="13711" y="3410"/>
                <wp:lineTo x="13458" y="3349"/>
                <wp:lineTo x="13479" y="3106"/>
                <wp:lineTo x="13395" y="2953"/>
                <wp:lineTo x="13184" y="2953"/>
                <wp:lineTo x="13184" y="4354"/>
                <wp:lineTo x="13226" y="4476"/>
                <wp:lineTo x="13078" y="4658"/>
                <wp:lineTo x="13015" y="4476"/>
                <wp:lineTo x="13184" y="4354"/>
                <wp:lineTo x="13184" y="2953"/>
                <wp:lineTo x="13141" y="2953"/>
                <wp:lineTo x="13036" y="3319"/>
                <wp:lineTo x="12994" y="3288"/>
                <wp:lineTo x="12994" y="5541"/>
                <wp:lineTo x="12973" y="5663"/>
                <wp:lineTo x="12888" y="5633"/>
                <wp:lineTo x="12994" y="5541"/>
                <wp:lineTo x="12994" y="3288"/>
                <wp:lineTo x="12952" y="3258"/>
                <wp:lineTo x="12909" y="2953"/>
                <wp:lineTo x="12825" y="2892"/>
                <wp:lineTo x="12825" y="2892"/>
                <wp:lineTo x="12825" y="5663"/>
                <wp:lineTo x="12804" y="5846"/>
                <wp:lineTo x="12677" y="5846"/>
                <wp:lineTo x="12635" y="5694"/>
                <wp:lineTo x="12825" y="5663"/>
                <wp:lineTo x="12825" y="2892"/>
                <wp:lineTo x="12867" y="2801"/>
                <wp:lineTo x="12804" y="2558"/>
                <wp:lineTo x="12593" y="2497"/>
                <wp:lineTo x="12572" y="2527"/>
                <wp:lineTo x="12741" y="5359"/>
                <wp:lineTo x="12614" y="5450"/>
                <wp:lineTo x="12572" y="5359"/>
                <wp:lineTo x="12741" y="5359"/>
                <wp:lineTo x="12572" y="2527"/>
                <wp:lineTo x="12551" y="2557"/>
                <wp:lineTo x="12635" y="6363"/>
                <wp:lineTo x="12593" y="6577"/>
                <wp:lineTo x="12509" y="6577"/>
                <wp:lineTo x="12551" y="6363"/>
                <wp:lineTo x="12635" y="6363"/>
                <wp:lineTo x="12551" y="2557"/>
                <wp:lineTo x="12488" y="2649"/>
                <wp:lineTo x="12445" y="2537"/>
                <wp:lineTo x="12445" y="5146"/>
                <wp:lineTo x="12382" y="5227"/>
                <wp:lineTo x="12382" y="6150"/>
                <wp:lineTo x="12530" y="6211"/>
                <wp:lineTo x="12488" y="6291"/>
                <wp:lineTo x="12488" y="6668"/>
                <wp:lineTo x="12762" y="6851"/>
                <wp:lineTo x="12614" y="7010"/>
                <wp:lineTo x="12614" y="9012"/>
                <wp:lineTo x="12445" y="9134"/>
                <wp:lineTo x="12361" y="9073"/>
                <wp:lineTo x="12614" y="9012"/>
                <wp:lineTo x="12614" y="7010"/>
                <wp:lineTo x="12593" y="7033"/>
                <wp:lineTo x="12593" y="6790"/>
                <wp:lineTo x="12424" y="6911"/>
                <wp:lineTo x="12382" y="6820"/>
                <wp:lineTo x="12488" y="6668"/>
                <wp:lineTo x="12488" y="6291"/>
                <wp:lineTo x="12403" y="6455"/>
                <wp:lineTo x="12340" y="6181"/>
                <wp:lineTo x="12382" y="6150"/>
                <wp:lineTo x="12382" y="5227"/>
                <wp:lineTo x="12234" y="5420"/>
                <wp:lineTo x="12213" y="5206"/>
                <wp:lineTo x="12445" y="5146"/>
                <wp:lineTo x="12445" y="2537"/>
                <wp:lineTo x="12382" y="2375"/>
                <wp:lineTo x="12213" y="2444"/>
                <wp:lineTo x="12213" y="4080"/>
                <wp:lineTo x="12234" y="4567"/>
                <wp:lineTo x="12171" y="4598"/>
                <wp:lineTo x="12150" y="4993"/>
                <wp:lineTo x="12023" y="4972"/>
                <wp:lineTo x="12066" y="6424"/>
                <wp:lineTo x="12277" y="6455"/>
                <wp:lineTo x="12298" y="6577"/>
                <wp:lineTo x="12150" y="6790"/>
                <wp:lineTo x="12108" y="7033"/>
                <wp:lineTo x="12066" y="6881"/>
                <wp:lineTo x="11960" y="6790"/>
                <wp:lineTo x="12023" y="6394"/>
                <wp:lineTo x="12066" y="6424"/>
                <wp:lineTo x="12023" y="4972"/>
                <wp:lineTo x="11960" y="4963"/>
                <wp:lineTo x="11981" y="4689"/>
                <wp:lineTo x="11813" y="4354"/>
                <wp:lineTo x="12066" y="4323"/>
                <wp:lineTo x="12213" y="4080"/>
                <wp:lineTo x="12213" y="2444"/>
                <wp:lineTo x="12087" y="2497"/>
                <wp:lineTo x="12087" y="2771"/>
                <wp:lineTo x="12023" y="2832"/>
                <wp:lineTo x="12087" y="3075"/>
                <wp:lineTo x="12002" y="3166"/>
                <wp:lineTo x="11981" y="3501"/>
                <wp:lineTo x="11897" y="3380"/>
                <wp:lineTo x="11749" y="3349"/>
                <wp:lineTo x="11602" y="3532"/>
                <wp:lineTo x="11580" y="3441"/>
                <wp:lineTo x="11876" y="2923"/>
                <wp:lineTo x="11876" y="2710"/>
                <wp:lineTo x="11623" y="2710"/>
                <wp:lineTo x="11538" y="2558"/>
                <wp:lineTo x="11327" y="2558"/>
                <wp:lineTo x="11264" y="2892"/>
                <wp:lineTo x="11053" y="2862"/>
                <wp:lineTo x="11138" y="3136"/>
                <wp:lineTo x="10990" y="3045"/>
                <wp:lineTo x="10842" y="2771"/>
                <wp:lineTo x="10695" y="2740"/>
                <wp:lineTo x="10695" y="2923"/>
                <wp:lineTo x="10526" y="2984"/>
                <wp:lineTo x="10526" y="2892"/>
                <wp:lineTo x="10399" y="2832"/>
                <wp:lineTo x="10378" y="3045"/>
                <wp:lineTo x="10252" y="3106"/>
                <wp:lineTo x="10252" y="3288"/>
                <wp:lineTo x="10399" y="3166"/>
                <wp:lineTo x="10842" y="3106"/>
                <wp:lineTo x="11095" y="3258"/>
                <wp:lineTo x="11412" y="3867"/>
                <wp:lineTo x="11180" y="3897"/>
                <wp:lineTo x="11138" y="4263"/>
                <wp:lineTo x="11327" y="4232"/>
                <wp:lineTo x="11370" y="4476"/>
                <wp:lineTo x="11602" y="4537"/>
                <wp:lineTo x="11686" y="4354"/>
                <wp:lineTo x="11728" y="4476"/>
                <wp:lineTo x="11686" y="4567"/>
                <wp:lineTo x="11686" y="4567"/>
                <wp:lineTo x="11686" y="5755"/>
                <wp:lineTo x="11749" y="5876"/>
                <wp:lineTo x="11791" y="6150"/>
                <wp:lineTo x="11791" y="6150"/>
                <wp:lineTo x="11791" y="7125"/>
                <wp:lineTo x="11918" y="7307"/>
                <wp:lineTo x="11749" y="7331"/>
                <wp:lineTo x="11749" y="20186"/>
                <wp:lineTo x="11897" y="20217"/>
                <wp:lineTo x="12129" y="20430"/>
                <wp:lineTo x="12045" y="20430"/>
                <wp:lineTo x="11813" y="20339"/>
                <wp:lineTo x="11749" y="20186"/>
                <wp:lineTo x="11749" y="7331"/>
                <wp:lineTo x="11707" y="7338"/>
                <wp:lineTo x="11791" y="7125"/>
                <wp:lineTo x="11791" y="6150"/>
                <wp:lineTo x="11665" y="6150"/>
                <wp:lineTo x="11665" y="5907"/>
                <wp:lineTo x="11623" y="5898"/>
                <wp:lineTo x="11686" y="6272"/>
                <wp:lineTo x="11728" y="6516"/>
                <wp:lineTo x="11686" y="6607"/>
                <wp:lineTo x="11623" y="6613"/>
                <wp:lineTo x="11623" y="7490"/>
                <wp:lineTo x="11623" y="7703"/>
                <wp:lineTo x="11517" y="7612"/>
                <wp:lineTo x="11623" y="7490"/>
                <wp:lineTo x="11623" y="6613"/>
                <wp:lineTo x="11412" y="6637"/>
                <wp:lineTo x="11370" y="6546"/>
                <wp:lineTo x="11580" y="6485"/>
                <wp:lineTo x="11623" y="6242"/>
                <wp:lineTo x="11686" y="6272"/>
                <wp:lineTo x="11623" y="5898"/>
                <wp:lineTo x="11517" y="5876"/>
                <wp:lineTo x="11686" y="5755"/>
                <wp:lineTo x="11686" y="4567"/>
                <wp:lineTo x="11580" y="4872"/>
                <wp:lineTo x="11327" y="4841"/>
                <wp:lineTo x="11264" y="5176"/>
                <wp:lineTo x="11391" y="5359"/>
                <wp:lineTo x="11327" y="5694"/>
                <wp:lineTo x="11433" y="5846"/>
                <wp:lineTo x="11285" y="5998"/>
                <wp:lineTo x="11306" y="5663"/>
                <wp:lineTo x="11032" y="5541"/>
                <wp:lineTo x="10905" y="5698"/>
                <wp:lineTo x="10905" y="7825"/>
                <wp:lineTo x="11095" y="8099"/>
                <wp:lineTo x="11011" y="8099"/>
                <wp:lineTo x="11011" y="20674"/>
                <wp:lineTo x="10990" y="20856"/>
                <wp:lineTo x="10884" y="20856"/>
                <wp:lineTo x="10884" y="20704"/>
                <wp:lineTo x="11011" y="20674"/>
                <wp:lineTo x="11011" y="8099"/>
                <wp:lineTo x="10969" y="8099"/>
                <wp:lineTo x="10905" y="7947"/>
                <wp:lineTo x="10905" y="7825"/>
                <wp:lineTo x="10905" y="5698"/>
                <wp:lineTo x="10884" y="5724"/>
                <wp:lineTo x="10842" y="5541"/>
                <wp:lineTo x="10779" y="5541"/>
                <wp:lineTo x="10758" y="5359"/>
                <wp:lineTo x="10695" y="5359"/>
                <wp:lineTo x="10695" y="6150"/>
                <wp:lineTo x="10695" y="6272"/>
                <wp:lineTo x="10652" y="6251"/>
                <wp:lineTo x="10652" y="7642"/>
                <wp:lineTo x="10652" y="7916"/>
                <wp:lineTo x="10568" y="7952"/>
                <wp:lineTo x="10589" y="8312"/>
                <wp:lineTo x="10737" y="8403"/>
                <wp:lineTo x="10695" y="8586"/>
                <wp:lineTo x="10568" y="8312"/>
                <wp:lineTo x="10589" y="8312"/>
                <wp:lineTo x="10568" y="7952"/>
                <wp:lineTo x="10441" y="8008"/>
                <wp:lineTo x="10441" y="8008"/>
                <wp:lineTo x="10441" y="9804"/>
                <wp:lineTo x="10420" y="10078"/>
                <wp:lineTo x="10357" y="9834"/>
                <wp:lineTo x="10441" y="9804"/>
                <wp:lineTo x="10441" y="8008"/>
                <wp:lineTo x="10547" y="7703"/>
                <wp:lineTo x="10652" y="7642"/>
                <wp:lineTo x="10652" y="6251"/>
                <wp:lineTo x="10568" y="6211"/>
                <wp:lineTo x="10695" y="6150"/>
                <wp:lineTo x="10695" y="5359"/>
                <wp:lineTo x="10441" y="5359"/>
                <wp:lineTo x="10441" y="5633"/>
                <wp:lineTo x="10188" y="5633"/>
                <wp:lineTo x="10146" y="5907"/>
                <wp:lineTo x="10230" y="5968"/>
                <wp:lineTo x="10188" y="6089"/>
                <wp:lineTo x="10357" y="6181"/>
                <wp:lineTo x="10357" y="6181"/>
                <wp:lineTo x="10357" y="7399"/>
                <wp:lineTo x="10547" y="7520"/>
                <wp:lineTo x="10505" y="7703"/>
                <wp:lineTo x="10357" y="7607"/>
                <wp:lineTo x="10357" y="8282"/>
                <wp:lineTo x="10357" y="8403"/>
                <wp:lineTo x="10315" y="8403"/>
                <wp:lineTo x="10315" y="10139"/>
                <wp:lineTo x="10209" y="10200"/>
                <wp:lineTo x="10315" y="10139"/>
                <wp:lineTo x="10315" y="8403"/>
                <wp:lineTo x="10294" y="8403"/>
                <wp:lineTo x="10188" y="8738"/>
                <wp:lineTo x="10188" y="8373"/>
                <wp:lineTo x="10357" y="8282"/>
                <wp:lineTo x="10357" y="7607"/>
                <wp:lineTo x="10315" y="7581"/>
                <wp:lineTo x="10357" y="7399"/>
                <wp:lineTo x="10357" y="6181"/>
                <wp:lineTo x="10252" y="6272"/>
                <wp:lineTo x="10230" y="6637"/>
                <wp:lineTo x="10062" y="6303"/>
                <wp:lineTo x="9914" y="6394"/>
                <wp:lineTo x="9830" y="6972"/>
                <wp:lineTo x="9788" y="6759"/>
                <wp:lineTo x="9534" y="6759"/>
                <wp:lineTo x="9492" y="7003"/>
                <wp:lineTo x="9661" y="7216"/>
                <wp:lineTo x="9408" y="7246"/>
                <wp:lineTo x="9366" y="7399"/>
                <wp:lineTo x="9239" y="7134"/>
                <wp:lineTo x="9239" y="9408"/>
                <wp:lineTo x="9387" y="9439"/>
                <wp:lineTo x="9281" y="9652"/>
                <wp:lineTo x="9113" y="9469"/>
                <wp:lineTo x="9239" y="9408"/>
                <wp:lineTo x="9239" y="7134"/>
                <wp:lineTo x="9176" y="7003"/>
                <wp:lineTo x="9155" y="6729"/>
                <wp:lineTo x="9429" y="6729"/>
                <wp:lineTo x="9450" y="6485"/>
                <wp:lineTo x="9408" y="6181"/>
                <wp:lineTo x="9471" y="5876"/>
                <wp:lineTo x="9555" y="5633"/>
                <wp:lineTo x="9471" y="5633"/>
                <wp:lineTo x="9598" y="5511"/>
                <wp:lineTo x="9513" y="5206"/>
                <wp:lineTo x="9218" y="5206"/>
                <wp:lineTo x="9218" y="4932"/>
                <wp:lineTo x="9091" y="4877"/>
                <wp:lineTo x="9091" y="6942"/>
                <wp:lineTo x="9134" y="7094"/>
                <wp:lineTo x="9028" y="6972"/>
                <wp:lineTo x="9091" y="6942"/>
                <wp:lineTo x="9091" y="4877"/>
                <wp:lineTo x="9007" y="4841"/>
                <wp:lineTo x="9049" y="4658"/>
                <wp:lineTo x="9007" y="4354"/>
                <wp:lineTo x="8775" y="4354"/>
                <wp:lineTo x="8733" y="4171"/>
                <wp:lineTo x="8691" y="4110"/>
                <wp:lineTo x="8691" y="7186"/>
                <wp:lineTo x="8754" y="7368"/>
                <wp:lineTo x="9113" y="7368"/>
                <wp:lineTo x="9091" y="7388"/>
                <wp:lineTo x="9091" y="10626"/>
                <wp:lineTo x="9155" y="10717"/>
                <wp:lineTo x="9091" y="10748"/>
                <wp:lineTo x="9091" y="10626"/>
                <wp:lineTo x="9091" y="7388"/>
                <wp:lineTo x="9049" y="7429"/>
                <wp:lineTo x="9028" y="7520"/>
                <wp:lineTo x="9028" y="8677"/>
                <wp:lineTo x="8902" y="9104"/>
                <wp:lineTo x="8838" y="9057"/>
                <wp:lineTo x="8923" y="10900"/>
                <wp:lineTo x="8923" y="11144"/>
                <wp:lineTo x="8859" y="11144"/>
                <wp:lineTo x="8838" y="10870"/>
                <wp:lineTo x="8923" y="10900"/>
                <wp:lineTo x="8838" y="9057"/>
                <wp:lineTo x="8733" y="8982"/>
                <wp:lineTo x="8817" y="8738"/>
                <wp:lineTo x="9028" y="8677"/>
                <wp:lineTo x="9028" y="7520"/>
                <wp:lineTo x="8986" y="7703"/>
                <wp:lineTo x="8416" y="7612"/>
                <wp:lineTo x="8395" y="7634"/>
                <wp:lineTo x="8395" y="8738"/>
                <wp:lineTo x="8438" y="9286"/>
                <wp:lineTo x="8670" y="9956"/>
                <wp:lineTo x="8416" y="10017"/>
                <wp:lineTo x="8395" y="9989"/>
                <wp:lineTo x="8522" y="10169"/>
                <wp:lineTo x="8585" y="10261"/>
                <wp:lineTo x="8817" y="10443"/>
                <wp:lineTo x="8670" y="10535"/>
                <wp:lineTo x="8670" y="10656"/>
                <wp:lineTo x="8648" y="10565"/>
                <wp:lineTo x="8480" y="10474"/>
                <wp:lineTo x="8395" y="10169"/>
                <wp:lineTo x="8522" y="10169"/>
                <wp:lineTo x="8395" y="9989"/>
                <wp:lineTo x="8184" y="9713"/>
                <wp:lineTo x="8332" y="9621"/>
                <wp:lineTo x="8374" y="9286"/>
                <wp:lineTo x="8227" y="9165"/>
                <wp:lineTo x="8269" y="8769"/>
                <wp:lineTo x="8395" y="8738"/>
                <wp:lineTo x="8395" y="7634"/>
                <wp:lineTo x="8332" y="7703"/>
                <wp:lineTo x="8248" y="7662"/>
                <wp:lineTo x="8248" y="7977"/>
                <wp:lineTo x="8184" y="8129"/>
                <wp:lineTo x="8184" y="8647"/>
                <wp:lineTo x="8121" y="8617"/>
                <wp:lineTo x="7973" y="8708"/>
                <wp:lineTo x="7889" y="8495"/>
                <wp:lineTo x="7889" y="8099"/>
                <wp:lineTo x="8142" y="8068"/>
                <wp:lineTo x="8248" y="7977"/>
                <wp:lineTo x="8248" y="7662"/>
                <wp:lineTo x="8205" y="7642"/>
                <wp:lineTo x="8374" y="7368"/>
                <wp:lineTo x="8585" y="7399"/>
                <wp:lineTo x="8691" y="7186"/>
                <wp:lineTo x="8691" y="4110"/>
                <wp:lineTo x="8648" y="4049"/>
                <wp:lineTo x="8438" y="3989"/>
                <wp:lineTo x="8374" y="4080"/>
                <wp:lineTo x="8332" y="4384"/>
                <wp:lineTo x="8248" y="4384"/>
                <wp:lineTo x="8227" y="4232"/>
                <wp:lineTo x="8311" y="3593"/>
                <wp:lineTo x="8522" y="3288"/>
                <wp:lineTo x="8543" y="2923"/>
                <wp:lineTo x="8353" y="3136"/>
                <wp:lineTo x="8311" y="3441"/>
                <wp:lineTo x="8163" y="3897"/>
                <wp:lineTo x="8058" y="3684"/>
                <wp:lineTo x="8205" y="3501"/>
                <wp:lineTo x="8163" y="3014"/>
                <wp:lineTo x="7995" y="3166"/>
                <wp:lineTo x="7952" y="3045"/>
                <wp:lineTo x="7826" y="3045"/>
                <wp:lineTo x="7826" y="3349"/>
                <wp:lineTo x="7657" y="3410"/>
                <wp:lineTo x="7784" y="3623"/>
                <wp:lineTo x="7995" y="3684"/>
                <wp:lineTo x="8142" y="4232"/>
                <wp:lineTo x="8142" y="4445"/>
                <wp:lineTo x="8058" y="4811"/>
                <wp:lineTo x="7826" y="4750"/>
                <wp:lineTo x="7868" y="4445"/>
                <wp:lineTo x="7636" y="4445"/>
                <wp:lineTo x="7573" y="4323"/>
                <wp:lineTo x="7404" y="4293"/>
                <wp:lineTo x="7362" y="4537"/>
                <wp:lineTo x="7172" y="4598"/>
                <wp:lineTo x="7151" y="4841"/>
                <wp:lineTo x="7320" y="4902"/>
                <wp:lineTo x="7320" y="5085"/>
                <wp:lineTo x="7383" y="5115"/>
                <wp:lineTo x="7552" y="5024"/>
                <wp:lineTo x="7720" y="5024"/>
                <wp:lineTo x="7805" y="4902"/>
                <wp:lineTo x="8163" y="4963"/>
                <wp:lineTo x="8100" y="5206"/>
                <wp:lineTo x="8227" y="5359"/>
                <wp:lineTo x="8184" y="5323"/>
                <wp:lineTo x="8184" y="6759"/>
                <wp:lineTo x="8353" y="6911"/>
                <wp:lineTo x="8100" y="6942"/>
                <wp:lineTo x="8100" y="6790"/>
                <wp:lineTo x="8184" y="6759"/>
                <wp:lineTo x="8184" y="5323"/>
                <wp:lineTo x="8079" y="5237"/>
                <wp:lineTo x="7889" y="5328"/>
                <wp:lineTo x="7784" y="5328"/>
                <wp:lineTo x="7530" y="5298"/>
                <wp:lineTo x="7488" y="5480"/>
                <wp:lineTo x="7530" y="5785"/>
                <wp:lineTo x="7383" y="5968"/>
                <wp:lineTo x="7425" y="6242"/>
                <wp:lineTo x="7657" y="6272"/>
                <wp:lineTo x="7636" y="6485"/>
                <wp:lineTo x="7720" y="6577"/>
                <wp:lineTo x="7678" y="6942"/>
                <wp:lineTo x="7573" y="6866"/>
                <wp:lineTo x="7573" y="10656"/>
                <wp:lineTo x="7636" y="10717"/>
                <wp:lineTo x="7467" y="10717"/>
                <wp:lineTo x="7573" y="10656"/>
                <wp:lineTo x="7573" y="6866"/>
                <wp:lineTo x="7552" y="6851"/>
                <wp:lineTo x="7552" y="10322"/>
                <wp:lineTo x="7488" y="10474"/>
                <wp:lineTo x="7467" y="10382"/>
                <wp:lineTo x="7552" y="10322"/>
                <wp:lineTo x="7552" y="6851"/>
                <wp:lineTo x="7509" y="6820"/>
                <wp:lineTo x="7362" y="6873"/>
                <wp:lineTo x="7362" y="10504"/>
                <wp:lineTo x="7467" y="10535"/>
                <wp:lineTo x="7446" y="10557"/>
                <wp:lineTo x="7446" y="11235"/>
                <wp:lineTo x="7530" y="11265"/>
                <wp:lineTo x="7488" y="11418"/>
                <wp:lineTo x="7404" y="11265"/>
                <wp:lineTo x="7446" y="11235"/>
                <wp:lineTo x="7446" y="10557"/>
                <wp:lineTo x="7383" y="10626"/>
                <wp:lineTo x="7383" y="10626"/>
                <wp:lineTo x="7425" y="17385"/>
                <wp:lineTo x="7530" y="17751"/>
                <wp:lineTo x="7362" y="17781"/>
                <wp:lineTo x="7383" y="17355"/>
                <wp:lineTo x="7425" y="17385"/>
                <wp:lineTo x="7383" y="10626"/>
                <wp:lineTo x="7362" y="10504"/>
                <wp:lineTo x="7362" y="6873"/>
                <wp:lineTo x="7341" y="6881"/>
                <wp:lineTo x="7320" y="6790"/>
                <wp:lineTo x="7277" y="6790"/>
                <wp:lineTo x="7277" y="7125"/>
                <wp:lineTo x="7256" y="7490"/>
                <wp:lineTo x="7214" y="7186"/>
                <wp:lineTo x="7277" y="7125"/>
                <wp:lineTo x="7277" y="6790"/>
                <wp:lineTo x="7024" y="6790"/>
                <wp:lineTo x="7024" y="6546"/>
                <wp:lineTo x="6940" y="6485"/>
                <wp:lineTo x="6919" y="6333"/>
                <wp:lineTo x="6877" y="5813"/>
                <wp:lineTo x="6877" y="8343"/>
                <wp:lineTo x="6940" y="8495"/>
                <wp:lineTo x="6834" y="8403"/>
                <wp:lineTo x="6877" y="8343"/>
                <wp:lineTo x="6877" y="5813"/>
                <wp:lineTo x="6855" y="5541"/>
                <wp:lineTo x="6560" y="4688"/>
                <wp:lineTo x="6560" y="7520"/>
                <wp:lineTo x="6708" y="7612"/>
                <wp:lineTo x="6645" y="7847"/>
                <wp:lineTo x="6708" y="14219"/>
                <wp:lineTo x="6982" y="15680"/>
                <wp:lineTo x="6898" y="15512"/>
                <wp:lineTo x="6898" y="16107"/>
                <wp:lineTo x="7172" y="16715"/>
                <wp:lineTo x="7172" y="17659"/>
                <wp:lineTo x="6898" y="16107"/>
                <wp:lineTo x="6898" y="15512"/>
                <wp:lineTo x="6708" y="15132"/>
                <wp:lineTo x="6645" y="14188"/>
                <wp:lineTo x="6708" y="14219"/>
                <wp:lineTo x="6645" y="7847"/>
                <wp:lineTo x="6602" y="8008"/>
                <wp:lineTo x="6476" y="7916"/>
                <wp:lineTo x="6476" y="8891"/>
                <wp:lineTo x="6539" y="8951"/>
                <wp:lineTo x="6497" y="9378"/>
                <wp:lineTo x="6434" y="9149"/>
                <wp:lineTo x="6434" y="11326"/>
                <wp:lineTo x="6518" y="11539"/>
                <wp:lineTo x="6265" y="11570"/>
                <wp:lineTo x="6434" y="11326"/>
                <wp:lineTo x="6434" y="9149"/>
                <wp:lineTo x="6413" y="9073"/>
                <wp:lineTo x="6476" y="8891"/>
                <wp:lineTo x="6476" y="7916"/>
                <wp:lineTo x="6434" y="7886"/>
                <wp:lineTo x="6370" y="7703"/>
                <wp:lineTo x="6560" y="7520"/>
                <wp:lineTo x="6560" y="4688"/>
                <wp:lineTo x="6539" y="4628"/>
                <wp:lineTo x="5991" y="3775"/>
                <wp:lineTo x="5780" y="3319"/>
                <wp:lineTo x="5569" y="2771"/>
                <wp:lineTo x="5906" y="2527"/>
                <wp:lineTo x="6391" y="1979"/>
                <wp:lineTo x="6623" y="1918"/>
                <wp:lineTo x="7277" y="1401"/>
                <wp:lineTo x="7509" y="1370"/>
                <wp:lineTo x="7995" y="1279"/>
                <wp:lineTo x="8564" y="1218"/>
                <wp:lineTo x="9619" y="913"/>
                <wp:lineTo x="10146" y="853"/>
                <wp:lineTo x="10420" y="700"/>
                <wp:lineTo x="10800" y="609"/>
                <wp:lineTo x="10800" y="118"/>
                <wp:lineTo x="10610" y="152"/>
                <wp:lineTo x="10083" y="183"/>
                <wp:lineTo x="9640" y="335"/>
                <wp:lineTo x="9134" y="335"/>
                <wp:lineTo x="8564" y="518"/>
                <wp:lineTo x="8037" y="518"/>
                <wp:lineTo x="7193" y="822"/>
                <wp:lineTo x="6623" y="1187"/>
                <wp:lineTo x="5991" y="1766"/>
                <wp:lineTo x="6159" y="1431"/>
                <wp:lineTo x="6202" y="1066"/>
                <wp:lineTo x="5484" y="122"/>
                <wp:lineTo x="5231" y="43"/>
                <wp:lineTo x="5231" y="4049"/>
                <wp:lineTo x="5295" y="4263"/>
                <wp:lineTo x="5653" y="4902"/>
                <wp:lineTo x="6307" y="6181"/>
                <wp:lineTo x="6370" y="6911"/>
                <wp:lineTo x="6307" y="7064"/>
                <wp:lineTo x="6223" y="6729"/>
                <wp:lineTo x="6054" y="6729"/>
                <wp:lineTo x="6096" y="8099"/>
                <wp:lineTo x="6223" y="8129"/>
                <wp:lineTo x="6223" y="8251"/>
                <wp:lineTo x="6117" y="8251"/>
                <wp:lineTo x="6117" y="8677"/>
                <wp:lineTo x="6096" y="8738"/>
                <wp:lineTo x="6096" y="9621"/>
                <wp:lineTo x="6159" y="9804"/>
                <wp:lineTo x="6096" y="9621"/>
                <wp:lineTo x="6096" y="8738"/>
                <wp:lineTo x="6075" y="8799"/>
                <wp:lineTo x="6033" y="8708"/>
                <wp:lineTo x="6117" y="8677"/>
                <wp:lineTo x="6117" y="8251"/>
                <wp:lineTo x="5991" y="8251"/>
                <wp:lineTo x="6054" y="8068"/>
                <wp:lineTo x="6096" y="8099"/>
                <wp:lineTo x="6054" y="6729"/>
                <wp:lineTo x="6012" y="6729"/>
                <wp:lineTo x="5948" y="6729"/>
                <wp:lineTo x="5843" y="6637"/>
                <wp:lineTo x="5843" y="6637"/>
                <wp:lineTo x="5843" y="8708"/>
                <wp:lineTo x="5906" y="8860"/>
                <wp:lineTo x="5885" y="8880"/>
                <wp:lineTo x="5885" y="14219"/>
                <wp:lineTo x="6054" y="14219"/>
                <wp:lineTo x="6391" y="15041"/>
                <wp:lineTo x="6476" y="15376"/>
                <wp:lineTo x="6265" y="14980"/>
                <wp:lineTo x="5991" y="14919"/>
                <wp:lineTo x="5991" y="14797"/>
                <wp:lineTo x="6012" y="14401"/>
                <wp:lineTo x="5843" y="14310"/>
                <wp:lineTo x="5885" y="14219"/>
                <wp:lineTo x="5885" y="8880"/>
                <wp:lineTo x="5780" y="8982"/>
                <wp:lineTo x="5843" y="8708"/>
                <wp:lineTo x="5843" y="6637"/>
                <wp:lineTo x="5885" y="6211"/>
                <wp:lineTo x="5759" y="6181"/>
                <wp:lineTo x="5590" y="6394"/>
                <wp:lineTo x="5548" y="6242"/>
                <wp:lineTo x="5463" y="6211"/>
                <wp:lineTo x="5569" y="7399"/>
                <wp:lineTo x="5716" y="7520"/>
                <wp:lineTo x="5695" y="7611"/>
                <wp:lineTo x="5738" y="10017"/>
                <wp:lineTo x="5843" y="10169"/>
                <wp:lineTo x="5653" y="10352"/>
                <wp:lineTo x="5653" y="10261"/>
                <wp:lineTo x="5695" y="9987"/>
                <wp:lineTo x="5738" y="10017"/>
                <wp:lineTo x="5695" y="7611"/>
                <wp:lineTo x="5653" y="7794"/>
                <wp:lineTo x="5590" y="7825"/>
                <wp:lineTo x="5505" y="7539"/>
                <wp:lineTo x="5653" y="13458"/>
                <wp:lineTo x="5611" y="13549"/>
                <wp:lineTo x="5611" y="13732"/>
                <wp:lineTo x="5801" y="13793"/>
                <wp:lineTo x="5843" y="13945"/>
                <wp:lineTo x="5632" y="13914"/>
                <wp:lineTo x="5569" y="14067"/>
                <wp:lineTo x="5527" y="13945"/>
                <wp:lineTo x="5400" y="13914"/>
                <wp:lineTo x="5252" y="14127"/>
                <wp:lineTo x="5210" y="14523"/>
                <wp:lineTo x="5168" y="14523"/>
                <wp:lineTo x="5168" y="15041"/>
                <wp:lineTo x="5252" y="15224"/>
                <wp:lineTo x="5105" y="15406"/>
                <wp:lineTo x="5063" y="15071"/>
                <wp:lineTo x="5168" y="15041"/>
                <wp:lineTo x="5168" y="14523"/>
                <wp:lineTo x="5105" y="14523"/>
                <wp:lineTo x="5084" y="14188"/>
                <wp:lineTo x="4894" y="14158"/>
                <wp:lineTo x="4809" y="13884"/>
                <wp:lineTo x="4577" y="13853"/>
                <wp:lineTo x="4409" y="13793"/>
                <wp:lineTo x="4388" y="13701"/>
                <wp:lineTo x="4577" y="13732"/>
                <wp:lineTo x="4704" y="13579"/>
                <wp:lineTo x="4809" y="13732"/>
                <wp:lineTo x="4999" y="13823"/>
                <wp:lineTo x="5041" y="13701"/>
                <wp:lineTo x="5231" y="13823"/>
                <wp:lineTo x="5484" y="13671"/>
                <wp:lineTo x="5505" y="13427"/>
                <wp:lineTo x="5653" y="13458"/>
                <wp:lineTo x="5505" y="7539"/>
                <wp:lineTo x="5463" y="7399"/>
                <wp:lineTo x="5569" y="7399"/>
                <wp:lineTo x="5463" y="6211"/>
                <wp:lineTo x="5379" y="6181"/>
                <wp:lineTo x="5358" y="5267"/>
                <wp:lineTo x="5231" y="4049"/>
                <wp:lineTo x="5231" y="43"/>
                <wp:lineTo x="5189" y="30"/>
                <wp:lineTo x="5189" y="30"/>
                <wp:lineTo x="5189" y="3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E5A12" w:rsidRPr="00AE5A12" w:rsidRDefault="00AE5A12" w:rsidP="00AE5A12"/>
    <w:p w:rsidR="00AE5A12" w:rsidRPr="00AE5A12" w:rsidRDefault="00AE5A12" w:rsidP="00AE5A12"/>
    <w:p w:rsidR="00AE5A12" w:rsidRPr="00AE5A12" w:rsidRDefault="00AE5A12" w:rsidP="00AE5A12"/>
    <w:p w:rsidR="00AE5A12" w:rsidRDefault="00AE5A12" w:rsidP="00AE5A12"/>
    <w:p w:rsidR="00AE5A12" w:rsidRDefault="00AE5A12" w:rsidP="00AE5A12"/>
    <w:p w:rsidR="00AE5A12" w:rsidRPr="00AE5A12" w:rsidRDefault="00AE5A12" w:rsidP="00AE5A12">
      <w:pPr>
        <w:rPr>
          <w:rFonts w:ascii="Monotype Corsiva" w:hAnsi="Monotype Corsiva"/>
          <w:iCs/>
          <w:color w:val="00B050"/>
          <w:sz w:val="44"/>
          <w:szCs w:val="32"/>
        </w:rPr>
      </w:pPr>
      <w:r w:rsidRPr="00AE5A12">
        <w:rPr>
          <w:rFonts w:ascii="Monotype Corsiva" w:hAnsi="Monotype Corsiva"/>
          <w:iCs/>
          <w:color w:val="00B050"/>
          <w:sz w:val="44"/>
          <w:szCs w:val="32"/>
        </w:rPr>
        <w:t xml:space="preserve">Муниципальное  казенное образовательное      </w:t>
      </w:r>
    </w:p>
    <w:p w:rsidR="00AE5A12" w:rsidRPr="00AE5A12" w:rsidRDefault="00AE5A12" w:rsidP="00AE5A12">
      <w:pPr>
        <w:ind w:firstLine="567"/>
        <w:rPr>
          <w:rFonts w:ascii="Monotype Corsiva" w:hAnsi="Monotype Corsiva"/>
          <w:iCs/>
          <w:color w:val="00B050"/>
          <w:sz w:val="44"/>
          <w:szCs w:val="32"/>
        </w:rPr>
      </w:pPr>
      <w:r w:rsidRPr="00AE5A12">
        <w:rPr>
          <w:rFonts w:ascii="Monotype Corsiva" w:hAnsi="Monotype Corsiva"/>
          <w:iCs/>
          <w:color w:val="00B050"/>
          <w:sz w:val="44"/>
          <w:szCs w:val="32"/>
        </w:rPr>
        <w:t xml:space="preserve">                учреждение   « В-Дженгутайская СОШ » </w:t>
      </w:r>
    </w:p>
    <w:p w:rsidR="00AE5A12" w:rsidRDefault="00AE5A12" w:rsidP="00AE5A12">
      <w:pPr>
        <w:tabs>
          <w:tab w:val="left" w:pos="2745"/>
        </w:tabs>
      </w:pPr>
    </w:p>
    <w:p w:rsidR="00AE5A12" w:rsidRPr="00AE5A12" w:rsidRDefault="00AE5A12" w:rsidP="00AE5A12"/>
    <w:p w:rsidR="00AE5A12" w:rsidRPr="00AE5A12" w:rsidRDefault="00AE5A12" w:rsidP="00AE5A12"/>
    <w:p w:rsidR="00AE5A12" w:rsidRDefault="00AE5A12" w:rsidP="00AE5A12"/>
    <w:p w:rsidR="00AA6D31" w:rsidRPr="00AE5A12" w:rsidRDefault="00AA6D31" w:rsidP="00AE5A12"/>
    <w:p w:rsidR="00AE5A12" w:rsidRDefault="00AE5A12" w:rsidP="00AE5A12"/>
    <w:p w:rsidR="00AE5A12" w:rsidRPr="00AE5A12" w:rsidRDefault="00AE5A12" w:rsidP="00AE5A12">
      <w:pPr>
        <w:tabs>
          <w:tab w:val="left" w:pos="2535"/>
        </w:tabs>
        <w:rPr>
          <w:color w:val="0070C0"/>
          <w:sz w:val="28"/>
        </w:rPr>
      </w:pPr>
      <w:r>
        <w:tab/>
      </w:r>
      <w:r w:rsidRPr="00AE5A12">
        <w:rPr>
          <w:color w:val="0070C0"/>
          <w:sz w:val="28"/>
        </w:rPr>
        <w:t>Конспект урока по окружающему миру на тему</w:t>
      </w:r>
    </w:p>
    <w:p w:rsidR="00AE5A12" w:rsidRDefault="00AE5A12" w:rsidP="00AE5A12"/>
    <w:p w:rsidR="00AE5A12" w:rsidRPr="00AE5A12" w:rsidRDefault="00AE5A12" w:rsidP="00AE5A12">
      <w:pPr>
        <w:rPr>
          <w:b/>
          <w:bCs/>
          <w:color w:val="FF0000"/>
          <w:sz w:val="144"/>
          <w:szCs w:val="36"/>
          <w:shd w:val="clear" w:color="auto" w:fill="FFFFFF"/>
        </w:rPr>
      </w:pPr>
      <w:r>
        <w:rPr>
          <w:b/>
          <w:bCs/>
          <w:color w:val="FF0000"/>
          <w:sz w:val="144"/>
          <w:szCs w:val="36"/>
          <w:shd w:val="clear" w:color="auto" w:fill="FFFFFF"/>
        </w:rPr>
        <w:t>«Жизнь луга»</w:t>
      </w:r>
    </w:p>
    <w:p w:rsidR="00AE5A12" w:rsidRDefault="00AE5A12" w:rsidP="00AE5A12">
      <w:pPr>
        <w:tabs>
          <w:tab w:val="left" w:pos="2655"/>
        </w:tabs>
      </w:pPr>
    </w:p>
    <w:p w:rsidR="00AE5A12" w:rsidRPr="00AE5A12" w:rsidRDefault="00AE5A12" w:rsidP="00AE5A12"/>
    <w:p w:rsidR="00AE5A12" w:rsidRPr="00AE5A12" w:rsidRDefault="00AE5A12" w:rsidP="00AE5A12"/>
    <w:p w:rsidR="00AE5A12" w:rsidRPr="00AE5A12" w:rsidRDefault="00AE5A12" w:rsidP="00AE5A12"/>
    <w:p w:rsidR="00AE5A12" w:rsidRPr="00AE5A12" w:rsidRDefault="00AE5A12" w:rsidP="00AE5A12"/>
    <w:p w:rsidR="00AE5A12" w:rsidRDefault="00AE5A12" w:rsidP="00AE5A12"/>
    <w:p w:rsidR="00AE5A12" w:rsidRDefault="00AE5A12" w:rsidP="00AE5A12"/>
    <w:p w:rsidR="00AE5A12" w:rsidRDefault="00AE5A12" w:rsidP="00AE5A12"/>
    <w:p w:rsidR="00AE5A12" w:rsidRDefault="00AE5A12" w:rsidP="00AE5A12"/>
    <w:p w:rsidR="00AE5A12" w:rsidRDefault="00AE5A12" w:rsidP="00AE5A12"/>
    <w:p w:rsidR="00AE5A12" w:rsidRPr="00AE5A12" w:rsidRDefault="00AE5A12" w:rsidP="00AE5A12">
      <w:pPr>
        <w:pStyle w:val="a8"/>
        <w:jc w:val="right"/>
        <w:rPr>
          <w:i/>
          <w:color w:val="000000" w:themeColor="text1"/>
          <w:sz w:val="28"/>
        </w:rPr>
      </w:pPr>
      <w:r>
        <w:tab/>
      </w:r>
      <w:r w:rsidRPr="00AE5A12">
        <w:rPr>
          <w:i/>
          <w:color w:val="000000" w:themeColor="text1"/>
          <w:sz w:val="28"/>
        </w:rPr>
        <w:t xml:space="preserve">Подготовила и провела </w:t>
      </w:r>
    </w:p>
    <w:p w:rsidR="00457B7F" w:rsidRDefault="00AE5A12" w:rsidP="00AE5A12">
      <w:pPr>
        <w:pStyle w:val="a8"/>
        <w:jc w:val="right"/>
        <w:rPr>
          <w:b/>
          <w:i/>
          <w:color w:val="000000" w:themeColor="text1"/>
          <w:sz w:val="28"/>
        </w:rPr>
      </w:pPr>
      <w:r w:rsidRPr="00AE5A12">
        <w:rPr>
          <w:i/>
          <w:color w:val="000000" w:themeColor="text1"/>
          <w:sz w:val="28"/>
        </w:rPr>
        <w:t xml:space="preserve">                                                                                           учитель начальных классов </w:t>
      </w:r>
      <w:r w:rsidRPr="00AA6D31">
        <w:rPr>
          <w:b/>
          <w:i/>
          <w:color w:val="000000" w:themeColor="text1"/>
          <w:sz w:val="28"/>
        </w:rPr>
        <w:t>ГалимоваАминат Магомедовна</w:t>
      </w:r>
    </w:p>
    <w:p w:rsidR="00457B7F" w:rsidRDefault="00457B7F" w:rsidP="00457B7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i/>
          <w:color w:val="000000" w:themeColor="text1"/>
          <w:sz w:val="28"/>
        </w:rPr>
      </w:pPr>
    </w:p>
    <w:p w:rsidR="00457B7F" w:rsidRDefault="00457B7F" w:rsidP="00457B7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i/>
          <w:color w:val="000000" w:themeColor="text1"/>
          <w:sz w:val="28"/>
        </w:rPr>
      </w:pPr>
    </w:p>
    <w:p w:rsidR="00457B7F" w:rsidRDefault="00457B7F" w:rsidP="00457B7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i/>
          <w:color w:val="000000" w:themeColor="text1"/>
          <w:sz w:val="28"/>
        </w:rPr>
      </w:pPr>
    </w:p>
    <w:p w:rsidR="00457B7F" w:rsidRPr="00457B7F" w:rsidRDefault="00457B7F" w:rsidP="00457B7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i/>
          <w:color w:val="000000" w:themeColor="text1"/>
          <w:sz w:val="28"/>
        </w:rPr>
      </w:pPr>
    </w:p>
    <w:p w:rsidR="00457B7F" w:rsidRPr="003B05DF" w:rsidRDefault="00457B7F" w:rsidP="00457B7F">
      <w:pPr>
        <w:rPr>
          <w:b/>
          <w:bCs/>
          <w:color w:val="FF0000"/>
          <w:sz w:val="36"/>
          <w:szCs w:val="36"/>
          <w:shd w:val="clear" w:color="auto" w:fill="FFFFFF"/>
        </w:rPr>
      </w:pPr>
      <w:r w:rsidRPr="003B05DF">
        <w:rPr>
          <w:b/>
          <w:bCs/>
          <w:color w:val="FF0000"/>
          <w:sz w:val="36"/>
          <w:szCs w:val="36"/>
          <w:shd w:val="clear" w:color="auto" w:fill="FFFFFF"/>
        </w:rPr>
        <w:t xml:space="preserve">Тема </w:t>
      </w:r>
      <w:r>
        <w:rPr>
          <w:b/>
          <w:bCs/>
          <w:color w:val="FF0000"/>
          <w:sz w:val="36"/>
          <w:szCs w:val="36"/>
          <w:shd w:val="clear" w:color="auto" w:fill="FFFFFF"/>
        </w:rPr>
        <w:t xml:space="preserve">урока </w:t>
      </w:r>
      <w:bookmarkStart w:id="0" w:name="_GoBack"/>
      <w:bookmarkEnd w:id="0"/>
      <w:r w:rsidRPr="003B05DF">
        <w:rPr>
          <w:b/>
          <w:bCs/>
          <w:color w:val="FF0000"/>
          <w:sz w:val="36"/>
          <w:szCs w:val="36"/>
          <w:shd w:val="clear" w:color="auto" w:fill="FFFFFF"/>
        </w:rPr>
        <w:t>«Жизнь луга».</w:t>
      </w:r>
    </w:p>
    <w:p w:rsidR="00457B7F" w:rsidRDefault="00457B7F" w:rsidP="00457B7F">
      <w:pPr>
        <w:pStyle w:val="ab"/>
        <w:spacing w:before="0" w:beforeAutospacing="0" w:after="150" w:afterAutospacing="0" w:line="1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Цели:</w:t>
      </w:r>
    </w:p>
    <w:p w:rsidR="00457B7F" w:rsidRDefault="00457B7F" w:rsidP="00457B7F">
      <w:pPr>
        <w:pStyle w:val="ab"/>
        <w:spacing w:before="0" w:beforeAutospacing="0" w:after="150" w:afterAutospacing="0" w:line="1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1. формирование представления учащихся о луге, как о природном сообществе; познак</w:t>
      </w:r>
      <w:r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мить с разнообразием живых организмов луга, с ролью и влиянием человека на луг; опр</w:t>
      </w:r>
      <w:r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деление взаимосвязи живых организмов в природном сообществе – луг;</w:t>
      </w:r>
    </w:p>
    <w:p w:rsidR="00457B7F" w:rsidRDefault="00457B7F" w:rsidP="00457B7F">
      <w:pPr>
        <w:pStyle w:val="ab"/>
        <w:spacing w:before="0" w:beforeAutospacing="0" w:after="150" w:afterAutospacing="0" w:line="1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2.развитие познавательной активности у детей, интереса, умения наблюдать, анализир</w:t>
      </w:r>
      <w:r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вать, сравнивать, обобщать и делать выводы; развитие творческих способностей, коммун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кативных навыков в ходе групповой работы;</w:t>
      </w:r>
    </w:p>
    <w:p w:rsidR="00457B7F" w:rsidRDefault="00457B7F" w:rsidP="00457B7F">
      <w:pPr>
        <w:pStyle w:val="ab"/>
        <w:spacing w:before="0" w:beforeAutospacing="0" w:after="150" w:afterAutospacing="0" w:line="1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3.воспитание любви к природе, бережное отношение к родине;</w:t>
      </w:r>
    </w:p>
    <w:p w:rsidR="00457B7F" w:rsidRPr="00031D27" w:rsidRDefault="00457B7F" w:rsidP="00457B7F">
      <w:pPr>
        <w:spacing w:after="150" w:line="14" w:lineRule="atLeast"/>
        <w:jc w:val="center"/>
        <w:rPr>
          <w:color w:val="7030A0"/>
        </w:rPr>
      </w:pPr>
      <w:r w:rsidRPr="00031D27">
        <w:rPr>
          <w:b/>
          <w:bCs/>
          <w:color w:val="7030A0"/>
          <w:sz w:val="27"/>
          <w:szCs w:val="27"/>
        </w:rPr>
        <w:t>Ход урока.</w:t>
      </w:r>
    </w:p>
    <w:p w:rsidR="00457B7F" w:rsidRPr="00031D27" w:rsidRDefault="00457B7F" w:rsidP="00457B7F">
      <w:pPr>
        <w:numPr>
          <w:ilvl w:val="0"/>
          <w:numId w:val="1"/>
        </w:numPr>
        <w:spacing w:after="150"/>
        <w:ind w:left="0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Орг. момент. Психологический настрой.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Прозвенел звонок весёлый,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Все готовы? Всё готово?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Мы, сейчас, не отдыхаем,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Мы, работать начинаем.</w:t>
      </w:r>
    </w:p>
    <w:p w:rsidR="00457B7F" w:rsidRPr="00031D27" w:rsidRDefault="00457B7F" w:rsidP="00457B7F">
      <w:pPr>
        <w:numPr>
          <w:ilvl w:val="0"/>
          <w:numId w:val="2"/>
        </w:numPr>
        <w:spacing w:after="150" w:line="14" w:lineRule="atLeast"/>
        <w:ind w:left="0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Мотивация к учению.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sz w:val="27"/>
          <w:szCs w:val="27"/>
        </w:rPr>
        <w:t>Поднимите руки, кто уверен, что справится со всеми трудностями, с которыми столкнётся на уроке. Трудности всегда преодолеваются, если человек всё делает с хорошим настро</w:t>
      </w:r>
      <w:r w:rsidRPr="00031D27">
        <w:rPr>
          <w:sz w:val="27"/>
          <w:szCs w:val="27"/>
        </w:rPr>
        <w:t>е</w:t>
      </w:r>
      <w:r w:rsidRPr="00031D27">
        <w:rPr>
          <w:sz w:val="27"/>
          <w:szCs w:val="27"/>
        </w:rPr>
        <w:t>нием, с хорошими мыслями. Позволит ли ваше настроение преодолеть все трудности на нашем уроке? У вас на столах лежат «тучка» и «солнышко». Посмотрите, какая из карточек отражает ваше настроение. Выберите её, покажите. Если у кого-то настроение не очень х</w:t>
      </w:r>
      <w:r w:rsidRPr="00031D27">
        <w:rPr>
          <w:sz w:val="27"/>
          <w:szCs w:val="27"/>
        </w:rPr>
        <w:t>о</w:t>
      </w:r>
      <w:r w:rsidRPr="00031D27">
        <w:rPr>
          <w:sz w:val="27"/>
          <w:szCs w:val="27"/>
        </w:rPr>
        <w:t>рошее, мы постараемся все вместе его исправить.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b/>
          <w:bCs/>
          <w:sz w:val="27"/>
          <w:szCs w:val="27"/>
        </w:rPr>
        <w:t>Окружающий нас мир интересно познавать!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b/>
          <w:bCs/>
          <w:sz w:val="27"/>
          <w:szCs w:val="27"/>
        </w:rPr>
        <w:t>Его тайны и загадки мы готовы разгадать!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b/>
          <w:bCs/>
          <w:sz w:val="27"/>
          <w:szCs w:val="27"/>
        </w:rPr>
        <w:t>О чудесном нашем крае будет разговор,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b/>
          <w:bCs/>
          <w:sz w:val="27"/>
          <w:szCs w:val="27"/>
        </w:rPr>
        <w:t>О прекрасном милом крае, где мы все живём.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Давайте представим, что мы на цветущей поляне, ярко светит солнце. Весело щебечут пт</w:t>
      </w:r>
      <w:r w:rsidRPr="00031D27">
        <w:rPr>
          <w:sz w:val="27"/>
          <w:szCs w:val="27"/>
        </w:rPr>
        <w:t>и</w:t>
      </w:r>
      <w:r w:rsidRPr="00031D27">
        <w:rPr>
          <w:sz w:val="27"/>
          <w:szCs w:val="27"/>
        </w:rPr>
        <w:t>цы. Лёгкий ветерок развевает ваши волосы, задевает щёки, касается губ. У вас прекрасное настроение. Вы можете выполнить любое трудное задание. Продолжаем путешествие в мир природы, ведь природа самое удивительное из того, что нас окружает.</w:t>
      </w:r>
    </w:p>
    <w:p w:rsidR="00457B7F" w:rsidRPr="00031D27" w:rsidRDefault="00457B7F" w:rsidP="00457B7F">
      <w:pPr>
        <w:numPr>
          <w:ilvl w:val="0"/>
          <w:numId w:val="3"/>
        </w:numPr>
        <w:spacing w:after="150" w:line="14" w:lineRule="atLeast"/>
        <w:ind w:left="0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Проверка д/з (работа в парах).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sz w:val="27"/>
          <w:szCs w:val="27"/>
        </w:rPr>
        <w:t xml:space="preserve">Если утверждение, </w:t>
      </w:r>
      <w:r>
        <w:rPr>
          <w:sz w:val="27"/>
          <w:szCs w:val="27"/>
        </w:rPr>
        <w:t>верно ставим «+», если нет « - » .</w:t>
      </w:r>
    </w:p>
    <w:p w:rsidR="00457B7F" w:rsidRDefault="00457B7F" w:rsidP="00457B7F">
      <w:pPr>
        <w:spacing w:after="150" w:line="14" w:lineRule="atLeast"/>
        <w:rPr>
          <w:sz w:val="27"/>
          <w:szCs w:val="27"/>
        </w:rPr>
      </w:pPr>
      <w:r w:rsidRPr="00031D27">
        <w:rPr>
          <w:sz w:val="27"/>
          <w:szCs w:val="27"/>
        </w:rPr>
        <w:t xml:space="preserve">Проверяют друг у друга, работая в парах (обмениваются карточками). Оценивают. </w:t>
      </w:r>
    </w:p>
    <w:p w:rsidR="00457B7F" w:rsidRPr="00031D27" w:rsidRDefault="00457B7F" w:rsidP="00457B7F">
      <w:pPr>
        <w:spacing w:after="150" w:line="14" w:lineRule="atLeast"/>
      </w:pP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Лес –сложное единство живой и неживой природы.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дереве обитают кроты и землеройки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Бурый медведь – хищник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Живые организмы леса составляют природное сообщество.</w:t>
      </w:r>
    </w:p>
    <w:p w:rsidR="00457B7F" w:rsidRPr="00031D27" w:rsidRDefault="00457B7F" w:rsidP="00457B7F">
      <w:pPr>
        <w:spacing w:after="150"/>
      </w:pP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Грибы необходимы лесу, потому что ими питаются многие животные.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лесной подстилке живут: бактерии ,насекомые и их личинки.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Плоды всех кустарников человек употребляет в пищу..</w:t>
      </w:r>
    </w:p>
    <w:p w:rsidR="00457B7F" w:rsidRPr="00761664" w:rsidRDefault="00457B7F" w:rsidP="00457B7F">
      <w:pPr>
        <w:pStyle w:val="ac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64">
        <w:rPr>
          <w:rFonts w:ascii="Times New Roman" w:eastAsia="Times New Roman" w:hAnsi="Times New Roman" w:cs="Times New Roman"/>
          <w:sz w:val="27"/>
          <w:szCs w:val="27"/>
          <w:lang w:eastAsia="ru-RU"/>
        </w:rPr>
        <w:t>Дятел является наземным животным.</w:t>
      </w:r>
    </w:p>
    <w:p w:rsidR="00457B7F" w:rsidRPr="00031D27" w:rsidRDefault="00457B7F" w:rsidP="00457B7F">
      <w:pPr>
        <w:spacing w:after="150" w:line="14" w:lineRule="atLeast"/>
      </w:pPr>
      <w:r w:rsidRPr="00031D27">
        <w:rPr>
          <w:sz w:val="27"/>
          <w:szCs w:val="27"/>
        </w:rPr>
        <w:t xml:space="preserve">Проверка. </w:t>
      </w:r>
    </w:p>
    <w:p w:rsidR="00457B7F" w:rsidRPr="00031D27" w:rsidRDefault="00457B7F" w:rsidP="00457B7F">
      <w:pPr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Актуализация знаний.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Нашу зелёную планету населяют удивительные растения и животные, между которыми существует крепкая дружба. Сегодня на уроке окружающего мира нам предстоит открыть новые тайны зелёных жителей планеты. Нас ожидают встречи невиданные, знакомства н</w:t>
      </w:r>
      <w:r w:rsidRPr="00031D27">
        <w:rPr>
          <w:sz w:val="27"/>
          <w:szCs w:val="27"/>
        </w:rPr>
        <w:t>е</w:t>
      </w:r>
      <w:r w:rsidRPr="00031D27">
        <w:rPr>
          <w:sz w:val="27"/>
          <w:szCs w:val="27"/>
        </w:rPr>
        <w:t>гаданные, зазвучат звуки неслыханные, а загадки – так на каждом шагу. Чтобы узнать тему нашего сегодняшнего занятия разгадайте кроссворд (возьмите карточки на столах и вп</w:t>
      </w:r>
      <w:r w:rsidRPr="00031D27">
        <w:rPr>
          <w:sz w:val="27"/>
          <w:szCs w:val="27"/>
        </w:rPr>
        <w:t>и</w:t>
      </w:r>
      <w:r w:rsidRPr="00031D27">
        <w:rPr>
          <w:sz w:val="27"/>
          <w:szCs w:val="27"/>
        </w:rPr>
        <w:t>шите ответы). (Один на доске). </w:t>
      </w:r>
      <w:r w:rsidRPr="00031D27">
        <w:rPr>
          <w:b/>
          <w:bCs/>
          <w:sz w:val="27"/>
          <w:szCs w:val="27"/>
        </w:rPr>
        <w:t>Кроссворд:</w:t>
      </w:r>
    </w:p>
    <w:p w:rsidR="00457B7F" w:rsidRPr="002B682F" w:rsidRDefault="00457B7F" w:rsidP="00457B7F">
      <w:pPr>
        <w:shd w:val="clear" w:color="auto" w:fill="FFFFFF"/>
        <w:spacing w:after="135"/>
        <w:rPr>
          <w:color w:val="333333"/>
          <w:sz w:val="27"/>
          <w:szCs w:val="27"/>
        </w:rPr>
      </w:pPr>
      <w:r w:rsidRPr="002B682F">
        <w:rPr>
          <w:b/>
          <w:bCs/>
          <w:color w:val="333333"/>
          <w:sz w:val="27"/>
          <w:szCs w:val="27"/>
        </w:rPr>
        <w:t>По горизонтали</w:t>
      </w:r>
      <w:r w:rsidRPr="002B682F">
        <w:rPr>
          <w:color w:val="333333"/>
          <w:sz w:val="27"/>
          <w:szCs w:val="27"/>
        </w:rPr>
        <w:t>:</w:t>
      </w:r>
    </w:p>
    <w:p w:rsidR="00457B7F" w:rsidRPr="002B682F" w:rsidRDefault="00457B7F" w:rsidP="00457B7F">
      <w:pPr>
        <w:shd w:val="clear" w:color="auto" w:fill="FFFFFF"/>
        <w:spacing w:after="135"/>
        <w:rPr>
          <w:color w:val="333333"/>
          <w:sz w:val="27"/>
          <w:szCs w:val="27"/>
        </w:rPr>
      </w:pPr>
      <w:r w:rsidRPr="002B682F">
        <w:rPr>
          <w:color w:val="333333"/>
          <w:sz w:val="27"/>
          <w:szCs w:val="27"/>
        </w:rPr>
        <w:t>1. Возвышенность высотой 300 метров. 2. Верхний плодородный слой земли. 3. Горы, со</w:t>
      </w:r>
      <w:r w:rsidRPr="002B682F">
        <w:rPr>
          <w:color w:val="333333"/>
          <w:sz w:val="27"/>
          <w:szCs w:val="27"/>
        </w:rPr>
        <w:t>з</w:t>
      </w:r>
      <w:r w:rsidRPr="002B682F">
        <w:rPr>
          <w:color w:val="333333"/>
          <w:sz w:val="27"/>
          <w:szCs w:val="27"/>
        </w:rPr>
        <w:t>данные человеком. 4. Углубление в земной поверхности, заполненное водой, естественный водоём. 5. Полезное ископаемое, используется в строительстве и при изготовлении стекла. 6. Горючее полезное ископаемое наших болот. 7. Горная порода, добываемая в Кузбассе.</w:t>
      </w:r>
    </w:p>
    <w:p w:rsidR="00457B7F" w:rsidRPr="002B682F" w:rsidRDefault="00457B7F" w:rsidP="00457B7F">
      <w:pPr>
        <w:shd w:val="clear" w:color="auto" w:fill="FFFFFF"/>
        <w:spacing w:after="135"/>
        <w:rPr>
          <w:color w:val="333333"/>
          <w:sz w:val="27"/>
          <w:szCs w:val="27"/>
        </w:rPr>
      </w:pPr>
      <w:r w:rsidRPr="002B682F">
        <w:rPr>
          <w:b/>
          <w:bCs/>
          <w:color w:val="333333"/>
          <w:sz w:val="27"/>
          <w:szCs w:val="27"/>
        </w:rPr>
        <w:t>По вертикали</w:t>
      </w:r>
      <w:r w:rsidRPr="002B682F">
        <w:rPr>
          <w:color w:val="333333"/>
          <w:sz w:val="27"/>
          <w:szCs w:val="27"/>
        </w:rPr>
        <w:t>:</w:t>
      </w:r>
    </w:p>
    <w:p w:rsidR="00457B7F" w:rsidRPr="002B682F" w:rsidRDefault="00457B7F" w:rsidP="00457B7F">
      <w:pPr>
        <w:shd w:val="clear" w:color="auto" w:fill="FFFFFF"/>
        <w:spacing w:after="135"/>
        <w:rPr>
          <w:color w:val="333333"/>
          <w:sz w:val="27"/>
          <w:szCs w:val="27"/>
        </w:rPr>
      </w:pPr>
      <w:r w:rsidRPr="002B682F">
        <w:rPr>
          <w:color w:val="333333"/>
          <w:sz w:val="27"/>
          <w:szCs w:val="27"/>
        </w:rPr>
        <w:t>8. Углубление на земной поверхности с крутыми осыпающимися склонами. 9.Начало реки 10. “Чёрное золото”. 11 Из неё получают чугун и сталь.</w:t>
      </w:r>
    </w:p>
    <w:p w:rsidR="00457B7F" w:rsidRPr="002B682F" w:rsidRDefault="00457B7F" w:rsidP="00457B7F">
      <w:pPr>
        <w:shd w:val="clear" w:color="auto" w:fill="FFFFFF"/>
        <w:spacing w:after="135"/>
        <w:rPr>
          <w:color w:val="333333"/>
          <w:sz w:val="27"/>
          <w:szCs w:val="27"/>
        </w:rPr>
      </w:pPr>
      <w:r w:rsidRPr="002B682F">
        <w:rPr>
          <w:b/>
          <w:bCs/>
          <w:color w:val="333333"/>
          <w:sz w:val="27"/>
          <w:szCs w:val="27"/>
        </w:rPr>
        <w:t>Ответы</w:t>
      </w:r>
      <w:r w:rsidRPr="002B682F">
        <w:rPr>
          <w:color w:val="333333"/>
          <w:sz w:val="27"/>
          <w:szCs w:val="27"/>
        </w:rPr>
        <w:t>: по горизонтали: 1. Холм. 2. Почва. 3. Терриконы. 4 Озеро. 5. Песок. 6. Торф. 7. Уголь. По вертикали: 8. Овраг. 9. Исток. 10 Нефть. 11. Руда</w:t>
      </w:r>
    </w:p>
    <w:p w:rsidR="00457B7F" w:rsidRPr="00031D27" w:rsidRDefault="00457B7F" w:rsidP="00457B7F">
      <w:pPr>
        <w:spacing w:after="150"/>
      </w:pPr>
    </w:p>
    <w:p w:rsidR="00457B7F" w:rsidRPr="00031D27" w:rsidRDefault="00457B7F" w:rsidP="00457B7F">
      <w:pPr>
        <w:numPr>
          <w:ilvl w:val="0"/>
          <w:numId w:val="4"/>
        </w:numPr>
        <w:spacing w:after="150"/>
        <w:ind w:left="0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Постановка учебной задачи. Целеполагание.</w:t>
      </w:r>
    </w:p>
    <w:p w:rsidR="00457B7F" w:rsidRPr="00031D27" w:rsidRDefault="00457B7F" w:rsidP="00457B7F">
      <w:pPr>
        <w:numPr>
          <w:ilvl w:val="0"/>
          <w:numId w:val="5"/>
        </w:numPr>
        <w:spacing w:after="150"/>
        <w:ind w:left="0"/>
      </w:pPr>
      <w:r w:rsidRPr="00031D27">
        <w:rPr>
          <w:sz w:val="27"/>
          <w:szCs w:val="27"/>
        </w:rPr>
        <w:t>Введение в тему.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Послушайте стихотворение И. Сурикова.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Бежит тропинка через луг,</w:t>
      </w:r>
      <w:r w:rsidRPr="00031D27">
        <w:rPr>
          <w:sz w:val="27"/>
          <w:szCs w:val="27"/>
        </w:rPr>
        <w:br/>
        <w:t>Ныряет влево, вправо.</w:t>
      </w:r>
      <w:r w:rsidRPr="00031D27">
        <w:rPr>
          <w:sz w:val="27"/>
          <w:szCs w:val="27"/>
        </w:rPr>
        <w:br/>
        <w:t>Куда ни глянь – цветы вокруг,</w:t>
      </w:r>
      <w:r w:rsidRPr="00031D27">
        <w:rPr>
          <w:sz w:val="27"/>
          <w:szCs w:val="27"/>
        </w:rPr>
        <w:br/>
        <w:t>Да по колено травы.</w:t>
      </w:r>
      <w:r w:rsidRPr="00031D27">
        <w:rPr>
          <w:sz w:val="27"/>
          <w:szCs w:val="27"/>
        </w:rPr>
        <w:br/>
        <w:t>Зелёный луг, как чудный сад, </w:t>
      </w:r>
      <w:r w:rsidRPr="00031D27">
        <w:rPr>
          <w:sz w:val="27"/>
          <w:szCs w:val="27"/>
        </w:rPr>
        <w:br/>
        <w:t>Пахуч и свеж в часы рассвета.</w:t>
      </w:r>
      <w:r w:rsidRPr="00031D27">
        <w:rPr>
          <w:sz w:val="27"/>
          <w:szCs w:val="27"/>
        </w:rPr>
        <w:br/>
        <w:t>Красивых, радужных цветов,</w:t>
      </w:r>
      <w:r w:rsidRPr="00031D27">
        <w:rPr>
          <w:sz w:val="27"/>
          <w:szCs w:val="27"/>
        </w:rPr>
        <w:br/>
        <w:t>На нём разбросаны букеты.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Как вы думаете, почему я вам предложила это стихотворение? А пока думаете, послушайте ещё отрывок:</w:t>
      </w:r>
      <w:r>
        <w:rPr>
          <w:sz w:val="27"/>
          <w:szCs w:val="27"/>
        </w:rPr>
        <w:t xml:space="preserve"> (В этом стих-и говориться о красоте луга )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По ковру идём с тобой,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Его никто не ткал.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lastRenderedPageBreak/>
        <w:t>Он разостлался сам собой,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Лежит у речки голубой.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И жёлт, и синь, и ал!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Что же это за ковёр? (луг)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Назовите тему нашего урока. (Жизнь луга).</w:t>
      </w:r>
    </w:p>
    <w:p w:rsidR="00457B7F" w:rsidRPr="00031D27" w:rsidRDefault="00457B7F" w:rsidP="00457B7F">
      <w:pPr>
        <w:numPr>
          <w:ilvl w:val="0"/>
          <w:numId w:val="6"/>
        </w:numPr>
        <w:spacing w:after="150"/>
        <w:ind w:left="0"/>
      </w:pPr>
      <w:r w:rsidRPr="00031D27">
        <w:rPr>
          <w:sz w:val="27"/>
          <w:szCs w:val="27"/>
        </w:rPr>
        <w:t>Постановка задач урока.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 xml:space="preserve">А что вы знаете о луге? Чтобы вы ещё хотели о нём узнать? Какие задачи поставим перед собой. 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- узнать животный мир луга;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>- узнать растительность луга;</w:t>
      </w:r>
    </w:p>
    <w:p w:rsidR="00457B7F" w:rsidRPr="00031D27" w:rsidRDefault="00457B7F" w:rsidP="00457B7F">
      <w:pPr>
        <w:spacing w:after="150"/>
      </w:pPr>
      <w:r w:rsidRPr="00031D27">
        <w:rPr>
          <w:sz w:val="27"/>
          <w:szCs w:val="27"/>
        </w:rPr>
        <w:t xml:space="preserve"> (Человек и луг) Попробуйте назвать вашу задачу?</w:t>
      </w:r>
    </w:p>
    <w:p w:rsidR="00457B7F" w:rsidRDefault="00457B7F" w:rsidP="00457B7F">
      <w:pPr>
        <w:rPr>
          <w:sz w:val="27"/>
          <w:szCs w:val="27"/>
        </w:rPr>
      </w:pPr>
      <w:r w:rsidRPr="00031D27">
        <w:rPr>
          <w:sz w:val="27"/>
          <w:szCs w:val="27"/>
        </w:rPr>
        <w:t>- роль человека в жизни луга;</w:t>
      </w:r>
    </w:p>
    <w:p w:rsidR="00457B7F" w:rsidRPr="00031D27" w:rsidRDefault="00457B7F" w:rsidP="00457B7F"/>
    <w:p w:rsidR="00457B7F" w:rsidRPr="003B05DF" w:rsidRDefault="00457B7F" w:rsidP="00457B7F">
      <w:pPr>
        <w:numPr>
          <w:ilvl w:val="0"/>
          <w:numId w:val="7"/>
        </w:numPr>
        <w:tabs>
          <w:tab w:val="num" w:pos="426"/>
        </w:tabs>
        <w:spacing w:after="150"/>
        <w:ind w:left="0"/>
        <w:jc w:val="center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Открытие новых знаний.</w:t>
      </w:r>
    </w:p>
    <w:p w:rsidR="00457B7F" w:rsidRPr="00117BD4" w:rsidRDefault="00457B7F" w:rsidP="00457B7F">
      <w:pPr>
        <w:ind w:left="360"/>
        <w:rPr>
          <w:sz w:val="27"/>
          <w:szCs w:val="27"/>
        </w:rPr>
      </w:pPr>
      <w:r>
        <w:rPr>
          <w:sz w:val="27"/>
          <w:szCs w:val="27"/>
        </w:rPr>
        <w:t>-</w:t>
      </w:r>
      <w:r w:rsidRPr="00117BD4">
        <w:rPr>
          <w:sz w:val="27"/>
          <w:szCs w:val="27"/>
        </w:rPr>
        <w:t>РАССМОТРИТЕ ФОТОГРАФИЮ .ОПИШИТЕ ЛУГ ПО ФОТОГРАФИИ.</w:t>
      </w:r>
    </w:p>
    <w:p w:rsidR="00457B7F" w:rsidRPr="00117BD4" w:rsidRDefault="00457B7F" w:rsidP="00457B7F">
      <w:pPr>
        <w:ind w:left="360"/>
        <w:rPr>
          <w:sz w:val="27"/>
          <w:szCs w:val="27"/>
        </w:rPr>
      </w:pPr>
      <w:r w:rsidRPr="00117BD4">
        <w:rPr>
          <w:sz w:val="27"/>
          <w:szCs w:val="27"/>
        </w:rPr>
        <w:t xml:space="preserve">- Послушайте еще одно стих-е. Посторайтесь запомнить названия растений 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На лугу растёт ромашка,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Лютик едкий, клевер, кашка.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Что ещё?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Гвоздика, смолка,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Колокольчик, хвощ, как ёлка.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А ещё?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Подорожник, васильки,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Граммофончики-вьюнки.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Ещё много разных травок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У тропинок, у канавок.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И красивых, и пушистых,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ind w:left="3403" w:hanging="2836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Разноцветных и душистых!</w:t>
      </w:r>
    </w:p>
    <w:p w:rsidR="00457B7F" w:rsidRPr="00031D27" w:rsidRDefault="00457B7F" w:rsidP="00457B7F">
      <w:pPr>
        <w:spacing w:after="150"/>
      </w:pPr>
    </w:p>
    <w:p w:rsidR="00457B7F" w:rsidRPr="00031D27" w:rsidRDefault="00457B7F" w:rsidP="00457B7F">
      <w:pPr>
        <w:spacing w:after="150"/>
        <w:jc w:val="center"/>
      </w:pPr>
      <w:r w:rsidRPr="00031D27">
        <w:rPr>
          <w:b/>
          <w:bCs/>
          <w:sz w:val="27"/>
          <w:szCs w:val="27"/>
        </w:rPr>
        <w:t>Луг – что это такое? </w:t>
      </w:r>
      <w:r w:rsidRPr="00031D27">
        <w:rPr>
          <w:sz w:val="27"/>
          <w:szCs w:val="27"/>
        </w:rPr>
        <w:t xml:space="preserve">Уточняем понятие </w:t>
      </w:r>
      <w:r w:rsidRPr="00031D27">
        <w:rPr>
          <w:b/>
          <w:bCs/>
          <w:sz w:val="27"/>
          <w:szCs w:val="27"/>
        </w:rPr>
        <w:t>Вывод: Лугами называют безлесные площади, занятые травянистыми растениями. Эти растения любят свет, тепло, поэтому растут на открытой местности.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Чем отличается луг от леса? (Растут травянистые растения, совсем нет деревьев и куста</w:t>
      </w:r>
      <w:r w:rsidRPr="00031D27">
        <w:rPr>
          <w:sz w:val="27"/>
          <w:szCs w:val="27"/>
        </w:rPr>
        <w:t>р</w:t>
      </w:r>
      <w:r w:rsidRPr="00031D27">
        <w:rPr>
          <w:sz w:val="27"/>
          <w:szCs w:val="27"/>
        </w:rPr>
        <w:t>ников, поверхность земли достаточно ровная).</w:t>
      </w:r>
    </w:p>
    <w:p w:rsidR="00457B7F" w:rsidRPr="00031D27" w:rsidRDefault="00457B7F" w:rsidP="00457B7F">
      <w:pPr>
        <w:spacing w:after="150"/>
        <w:jc w:val="center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Физминутка.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Утром бабочка проснулась,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Улыбнулась, потянулась,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Раз – водой она умылась,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lastRenderedPageBreak/>
        <w:t>Два – изящно покружилась.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Три – нагнулась и присела,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На четыре – полетела,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На цветочек тихо села.</w:t>
      </w:r>
    </w:p>
    <w:p w:rsidR="00457B7F" w:rsidRPr="00031D27" w:rsidRDefault="00457B7F" w:rsidP="00457B7F">
      <w:pPr>
        <w:numPr>
          <w:ilvl w:val="0"/>
          <w:numId w:val="8"/>
        </w:numPr>
        <w:spacing w:after="150"/>
        <w:ind w:left="0"/>
        <w:jc w:val="center"/>
        <w:rPr>
          <w:color w:val="00B050"/>
        </w:rPr>
      </w:pPr>
      <w:r w:rsidRPr="00031D27">
        <w:rPr>
          <w:b/>
          <w:bCs/>
          <w:color w:val="00B050"/>
          <w:sz w:val="27"/>
          <w:szCs w:val="27"/>
        </w:rPr>
        <w:t>Работа с информацией в группах.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Нас с вами интересует жизнь луга. Каждая группа сейчас поработает по своим направлен</w:t>
      </w:r>
      <w:r w:rsidRPr="00031D27">
        <w:rPr>
          <w:sz w:val="27"/>
          <w:szCs w:val="27"/>
        </w:rPr>
        <w:t>и</w:t>
      </w:r>
      <w:r w:rsidRPr="00031D27">
        <w:rPr>
          <w:sz w:val="27"/>
          <w:szCs w:val="27"/>
        </w:rPr>
        <w:t>ям, а затем предоставит нам отчёт о работе, читать.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( 1группа – про животных; 2 группа – про растения; 3 группа – луг и человек, экологич</w:t>
      </w:r>
      <w:r w:rsidRPr="00031D27">
        <w:rPr>
          <w:sz w:val="27"/>
          <w:szCs w:val="27"/>
        </w:rPr>
        <w:t>е</w:t>
      </w:r>
      <w:r w:rsidRPr="00031D27">
        <w:rPr>
          <w:sz w:val="27"/>
          <w:szCs w:val="27"/>
        </w:rPr>
        <w:t>ские связи).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Карта №1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План работы 1 группы: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Выяснить:</w:t>
      </w:r>
    </w:p>
    <w:p w:rsidR="00457B7F" w:rsidRPr="00031D27" w:rsidRDefault="00457B7F" w:rsidP="00457B7F">
      <w:pPr>
        <w:numPr>
          <w:ilvl w:val="0"/>
          <w:numId w:val="9"/>
        </w:numPr>
        <w:spacing w:after="150"/>
        <w:ind w:left="0"/>
        <w:jc w:val="center"/>
      </w:pPr>
      <w:r w:rsidRPr="00031D27">
        <w:rPr>
          <w:sz w:val="27"/>
          <w:szCs w:val="27"/>
        </w:rPr>
        <w:t>Какие животные живут на лугу?</w:t>
      </w:r>
    </w:p>
    <w:p w:rsidR="00457B7F" w:rsidRPr="00031D27" w:rsidRDefault="00457B7F" w:rsidP="00457B7F">
      <w:pPr>
        <w:numPr>
          <w:ilvl w:val="0"/>
          <w:numId w:val="9"/>
        </w:numPr>
        <w:spacing w:after="150"/>
        <w:ind w:left="0"/>
        <w:jc w:val="center"/>
      </w:pPr>
      <w:r w:rsidRPr="00031D27">
        <w:rPr>
          <w:sz w:val="27"/>
          <w:szCs w:val="27"/>
        </w:rPr>
        <w:t>Богат ли луг разнообразием животных?</w:t>
      </w:r>
    </w:p>
    <w:p w:rsidR="00457B7F" w:rsidRPr="00031D27" w:rsidRDefault="00457B7F" w:rsidP="00457B7F">
      <w:pPr>
        <w:numPr>
          <w:ilvl w:val="0"/>
          <w:numId w:val="9"/>
        </w:numPr>
        <w:spacing w:after="150"/>
        <w:ind w:left="0"/>
        <w:jc w:val="center"/>
      </w:pPr>
      <w:r w:rsidRPr="00031D27">
        <w:rPr>
          <w:sz w:val="27"/>
          <w:szCs w:val="27"/>
        </w:rPr>
        <w:t>Особенности жизни некоторых животных луга?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Карта №2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План работы 2 группы: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Выяснить:</w:t>
      </w:r>
    </w:p>
    <w:p w:rsidR="00457B7F" w:rsidRPr="00031D27" w:rsidRDefault="00457B7F" w:rsidP="00457B7F">
      <w:pPr>
        <w:numPr>
          <w:ilvl w:val="0"/>
          <w:numId w:val="10"/>
        </w:numPr>
        <w:spacing w:after="150"/>
        <w:ind w:left="0"/>
        <w:jc w:val="center"/>
      </w:pPr>
      <w:r w:rsidRPr="00031D27">
        <w:rPr>
          <w:sz w:val="27"/>
          <w:szCs w:val="27"/>
        </w:rPr>
        <w:t>Какие растения растут на лугу?</w:t>
      </w:r>
    </w:p>
    <w:p w:rsidR="00457B7F" w:rsidRPr="00031D27" w:rsidRDefault="00457B7F" w:rsidP="00457B7F">
      <w:pPr>
        <w:numPr>
          <w:ilvl w:val="0"/>
          <w:numId w:val="10"/>
        </w:numPr>
        <w:spacing w:after="150"/>
        <w:ind w:left="0"/>
        <w:jc w:val="center"/>
      </w:pPr>
      <w:r w:rsidRPr="00031D27">
        <w:rPr>
          <w:sz w:val="27"/>
          <w:szCs w:val="27"/>
        </w:rPr>
        <w:t>Что объединяет эти растения?</w:t>
      </w:r>
    </w:p>
    <w:p w:rsidR="00457B7F" w:rsidRPr="00031D27" w:rsidRDefault="00457B7F" w:rsidP="00457B7F">
      <w:pPr>
        <w:numPr>
          <w:ilvl w:val="0"/>
          <w:numId w:val="10"/>
        </w:numPr>
        <w:spacing w:after="150"/>
        <w:ind w:left="0"/>
        <w:jc w:val="center"/>
      </w:pPr>
      <w:r w:rsidRPr="00031D27">
        <w:rPr>
          <w:sz w:val="27"/>
          <w:szCs w:val="27"/>
        </w:rPr>
        <w:t>Интересные факты из жизни луговых растений?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Карта №3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Выяснить:</w:t>
      </w:r>
    </w:p>
    <w:p w:rsidR="00457B7F" w:rsidRPr="00031D27" w:rsidRDefault="00457B7F" w:rsidP="00457B7F">
      <w:pPr>
        <w:numPr>
          <w:ilvl w:val="0"/>
          <w:numId w:val="11"/>
        </w:numPr>
        <w:spacing w:after="150"/>
        <w:ind w:left="0"/>
        <w:jc w:val="center"/>
      </w:pPr>
      <w:r w:rsidRPr="00031D27">
        <w:rPr>
          <w:sz w:val="27"/>
          <w:szCs w:val="27"/>
        </w:rPr>
        <w:t>Какие действия людей могут привести к гибели луга?</w:t>
      </w:r>
    </w:p>
    <w:p w:rsidR="00457B7F" w:rsidRPr="00031D27" w:rsidRDefault="00457B7F" w:rsidP="00457B7F">
      <w:pPr>
        <w:numPr>
          <w:ilvl w:val="0"/>
          <w:numId w:val="11"/>
        </w:numPr>
        <w:spacing w:after="150"/>
        <w:ind w:left="0"/>
        <w:jc w:val="center"/>
      </w:pPr>
      <w:r w:rsidRPr="00031D27">
        <w:rPr>
          <w:sz w:val="27"/>
          <w:szCs w:val="27"/>
        </w:rPr>
        <w:t>Как по вине человека может нарушиться экологическое равновесие луга?</w:t>
      </w:r>
    </w:p>
    <w:p w:rsidR="00457B7F" w:rsidRPr="00031D27" w:rsidRDefault="00457B7F" w:rsidP="00457B7F">
      <w:pPr>
        <w:numPr>
          <w:ilvl w:val="0"/>
          <w:numId w:val="11"/>
        </w:numPr>
        <w:spacing w:after="150"/>
        <w:ind w:left="0"/>
        <w:jc w:val="center"/>
      </w:pPr>
      <w:r w:rsidRPr="00031D27">
        <w:rPr>
          <w:sz w:val="27"/>
          <w:szCs w:val="27"/>
        </w:rPr>
        <w:t>Значение луга для человека?</w:t>
      </w:r>
    </w:p>
    <w:p w:rsidR="00457B7F" w:rsidRDefault="00457B7F" w:rsidP="00457B7F">
      <w:pPr>
        <w:spacing w:after="150"/>
        <w:jc w:val="center"/>
        <w:rPr>
          <w:b/>
          <w:bCs/>
          <w:sz w:val="27"/>
          <w:szCs w:val="27"/>
        </w:rPr>
      </w:pPr>
      <w:r w:rsidRPr="00031D27">
        <w:rPr>
          <w:sz w:val="27"/>
          <w:szCs w:val="27"/>
        </w:rPr>
        <w:t>– Какие разнообразные живые существа обитают на лугу. Все они тесно связаны друг с другом, следят друг за другом. На лугу живут насекомые, птицы, черви, жуки, пресм</w:t>
      </w:r>
      <w:r w:rsidRPr="00031D27">
        <w:rPr>
          <w:sz w:val="27"/>
          <w:szCs w:val="27"/>
        </w:rPr>
        <w:t>ы</w:t>
      </w:r>
      <w:r w:rsidRPr="00031D27">
        <w:rPr>
          <w:sz w:val="27"/>
          <w:szCs w:val="27"/>
        </w:rPr>
        <w:t>кающиеся (читают свою карточку). Так как же живут все обитатели луга? (Они живут вм</w:t>
      </w:r>
      <w:r w:rsidRPr="00031D27">
        <w:rPr>
          <w:sz w:val="27"/>
          <w:szCs w:val="27"/>
        </w:rPr>
        <w:t>е</w:t>
      </w:r>
      <w:r w:rsidRPr="00031D27">
        <w:rPr>
          <w:sz w:val="27"/>
          <w:szCs w:val="27"/>
        </w:rPr>
        <w:t>сте, сообща, поэтому луг то и называют природным сообществом</w:t>
      </w:r>
      <w:r w:rsidRPr="00031D27">
        <w:rPr>
          <w:b/>
          <w:bCs/>
          <w:sz w:val="27"/>
          <w:szCs w:val="27"/>
        </w:rPr>
        <w:t>);</w:t>
      </w:r>
    </w:p>
    <w:p w:rsidR="00457B7F" w:rsidRDefault="00457B7F" w:rsidP="00457B7F">
      <w:pPr>
        <w:spacing w:after="150"/>
        <w:jc w:val="center"/>
        <w:rPr>
          <w:sz w:val="27"/>
          <w:szCs w:val="27"/>
        </w:rPr>
      </w:pPr>
      <w:r w:rsidRPr="00031D27">
        <w:rPr>
          <w:sz w:val="27"/>
          <w:szCs w:val="27"/>
        </w:rPr>
        <w:t>– На лугу растут травы, большинство растений это цветы, растут и грибы. Всё растёт на открытой местности. Растения любят свет и тепло. Назвать некоторые растения (прочитать по тексу, что найдут); 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lastRenderedPageBreak/>
        <w:t>– Человек не должен навредить природному сообществу, чтобы не нарушить природного равновесия. Луга – украшение окружающего нас мира. Луг имеет большое значение для человека (Свои выводы читают по карточке).</w:t>
      </w:r>
    </w:p>
    <w:p w:rsidR="00457B7F" w:rsidRPr="003B05DF" w:rsidRDefault="00457B7F" w:rsidP="00457B7F">
      <w:pPr>
        <w:pStyle w:val="ac"/>
        <w:numPr>
          <w:ilvl w:val="0"/>
          <w:numId w:val="8"/>
        </w:num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  <w:r w:rsidRPr="003B05DF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Закрепление</w:t>
      </w:r>
    </w:p>
    <w:p w:rsidR="00457B7F" w:rsidRPr="00166AE0" w:rsidRDefault="00457B7F" w:rsidP="00457B7F">
      <w:pPr>
        <w:tabs>
          <w:tab w:val="left" w:pos="993"/>
        </w:tabs>
        <w:spacing w:after="150"/>
        <w:ind w:left="360"/>
      </w:pPr>
      <w:r>
        <w:tab/>
        <w:t>-А теперь разгадаем загадки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Как зовут меня, скажи?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Часто прячусь я во ржи.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Скромный полевой цветок,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Синеглазый …    (василёк).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Длинноногие сестрицы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Вышли стайкой на лужок.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 Словно снег у них ресницы,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color w:val="000000"/>
          <w:sz w:val="28"/>
          <w:szCs w:val="28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 И как солнышко глазок.     (ромашки)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Кто живет весною с жёлтой головою?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Солнце ярче греет – голова белеет.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Ветер налетает – пух с него срывает.  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                                                                      (одуванчик)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Белые горошки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На зелёной ножке. (Ландыш).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Четыре ярко-красных блестящих лепестка,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И зёрнышки в коробочке у этого цветка.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За зёрнышками этими ты бегал в огород.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На грядке в огороде такой цветок растёт.  </w:t>
      </w:r>
    </w:p>
    <w:p w:rsidR="00457B7F" w:rsidRDefault="00457B7F" w:rsidP="00457B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(мак).</w:t>
      </w:r>
    </w:p>
    <w:p w:rsidR="00457B7F" w:rsidRPr="00166AE0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166AE0">
        <w:rPr>
          <w:color w:val="333333"/>
          <w:sz w:val="27"/>
          <w:szCs w:val="27"/>
        </w:rPr>
        <w:t>Чёрен, да не ворон,</w:t>
      </w:r>
      <w:r w:rsidRPr="00166AE0">
        <w:rPr>
          <w:color w:val="333333"/>
          <w:sz w:val="27"/>
          <w:szCs w:val="27"/>
        </w:rPr>
        <w:br/>
        <w:t>Рогат, да не бык,</w:t>
      </w:r>
      <w:r w:rsidRPr="00166AE0">
        <w:rPr>
          <w:color w:val="333333"/>
          <w:sz w:val="27"/>
          <w:szCs w:val="27"/>
        </w:rPr>
        <w:br/>
        <w:t>Летит - воет,</w:t>
      </w:r>
      <w:r w:rsidRPr="00166AE0">
        <w:rPr>
          <w:color w:val="333333"/>
          <w:sz w:val="27"/>
          <w:szCs w:val="27"/>
        </w:rPr>
        <w:br/>
        <w:t>Сядет - землю роет. </w:t>
      </w:r>
      <w:r w:rsidRPr="00166AE0">
        <w:rPr>
          <w:i/>
          <w:iCs/>
          <w:color w:val="333333"/>
          <w:sz w:val="27"/>
          <w:szCs w:val="27"/>
        </w:rPr>
        <w:t>(Жук)</w:t>
      </w:r>
    </w:p>
    <w:p w:rsidR="00457B7F" w:rsidRDefault="00457B7F" w:rsidP="00457B7F">
      <w:pPr>
        <w:spacing w:after="150" w:line="245" w:lineRule="atLeast"/>
        <w:rPr>
          <w:color w:val="333333"/>
          <w:sz w:val="27"/>
          <w:szCs w:val="27"/>
        </w:rPr>
      </w:pPr>
      <w:r w:rsidRPr="00166AE0">
        <w:rPr>
          <w:i/>
          <w:iCs/>
          <w:color w:val="333333"/>
          <w:sz w:val="27"/>
          <w:szCs w:val="27"/>
        </w:rPr>
        <w:t>-На лугу обитают несколько видов жуков:</w:t>
      </w:r>
      <w:r w:rsidRPr="00166AE0">
        <w:rPr>
          <w:color w:val="333333"/>
          <w:sz w:val="27"/>
          <w:szCs w:val="27"/>
        </w:rPr>
        <w:t> 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 Следующая «жительница» луга:</w:t>
      </w:r>
    </w:p>
    <w:p w:rsidR="00457B7F" w:rsidRDefault="00457B7F" w:rsidP="00457B7F">
      <w:pPr>
        <w:pStyle w:val="ab"/>
        <w:spacing w:before="0" w:beforeAutospacing="0" w:after="150" w:afterAutospacing="0" w:line="245" w:lineRule="atLeast"/>
        <w:rPr>
          <w:color w:val="333333"/>
          <w:sz w:val="27"/>
          <w:szCs w:val="27"/>
        </w:rPr>
      </w:pPr>
      <w:r w:rsidRPr="00343793">
        <w:rPr>
          <w:color w:val="333333"/>
          <w:sz w:val="27"/>
          <w:szCs w:val="27"/>
        </w:rPr>
        <w:t>Домовитая хозяйка</w:t>
      </w:r>
      <w:r w:rsidRPr="00343793">
        <w:rPr>
          <w:color w:val="333333"/>
          <w:sz w:val="27"/>
          <w:szCs w:val="27"/>
        </w:rPr>
        <w:br/>
        <w:t>Полетает над лужком,</w:t>
      </w:r>
      <w:r w:rsidRPr="00343793">
        <w:rPr>
          <w:color w:val="333333"/>
          <w:sz w:val="27"/>
          <w:szCs w:val="27"/>
        </w:rPr>
        <w:br/>
        <w:t>Похлопочет над цветком -</w:t>
      </w:r>
      <w:r w:rsidRPr="00343793">
        <w:rPr>
          <w:color w:val="333333"/>
          <w:sz w:val="27"/>
          <w:szCs w:val="27"/>
        </w:rPr>
        <w:br/>
        <w:t>Он поделится медком. (Пчела)… </w:t>
      </w:r>
    </w:p>
    <w:p w:rsidR="00457B7F" w:rsidRPr="00343793" w:rsidRDefault="00457B7F" w:rsidP="00457B7F">
      <w:pPr>
        <w:pStyle w:val="ab"/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-На цветках растений в хорошую погоду кормится множество пчёл и шмелей. Они собир</w:t>
      </w:r>
      <w:r w:rsidRPr="00343793">
        <w:rPr>
          <w:color w:val="333333"/>
          <w:sz w:val="27"/>
          <w:szCs w:val="27"/>
        </w:rPr>
        <w:t>а</w:t>
      </w:r>
      <w:r w:rsidRPr="00343793">
        <w:rPr>
          <w:color w:val="333333"/>
          <w:sz w:val="27"/>
          <w:szCs w:val="27"/>
        </w:rPr>
        <w:t>ют нектар и цветочную пыльцу, попутно опыляют растения, обеспечивая урожай семян. Особенно велика роль шмеля - опылителя клевера. Только он своим длинным хоботком может добраться до нектара и пыльцы.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И цветам хорошо - опыляются, и насекомые голодными не останутся.</w:t>
      </w:r>
    </w:p>
    <w:p w:rsidR="00457B7F" w:rsidRDefault="00457B7F" w:rsidP="00457B7F">
      <w:pPr>
        <w:spacing w:after="150" w:line="245" w:lineRule="atLeast"/>
        <w:rPr>
          <w:color w:val="333333"/>
          <w:sz w:val="27"/>
          <w:szCs w:val="27"/>
        </w:rPr>
      </w:pPr>
      <w:r w:rsidRPr="00343793">
        <w:rPr>
          <w:color w:val="333333"/>
          <w:sz w:val="27"/>
          <w:szCs w:val="27"/>
        </w:rPr>
        <w:lastRenderedPageBreak/>
        <w:t>Разными крыльями</w:t>
      </w:r>
      <w:r w:rsidRPr="00343793">
        <w:rPr>
          <w:color w:val="333333"/>
          <w:sz w:val="27"/>
          <w:szCs w:val="27"/>
        </w:rPr>
        <w:br/>
        <w:t>Машут красавицы.</w:t>
      </w:r>
      <w:r w:rsidRPr="00343793">
        <w:rPr>
          <w:color w:val="333333"/>
          <w:sz w:val="27"/>
          <w:szCs w:val="27"/>
        </w:rPr>
        <w:br/>
        <w:t>То поднимаются -</w:t>
      </w:r>
      <w:r w:rsidRPr="00343793">
        <w:rPr>
          <w:color w:val="333333"/>
          <w:sz w:val="27"/>
          <w:szCs w:val="27"/>
        </w:rPr>
        <w:br/>
        <w:t>То опускаются.</w:t>
      </w:r>
      <w:r w:rsidRPr="00343793">
        <w:rPr>
          <w:color w:val="333333"/>
          <w:sz w:val="27"/>
          <w:szCs w:val="27"/>
        </w:rPr>
        <w:br/>
        <w:t>Носиком водят</w:t>
      </w:r>
      <w:r w:rsidRPr="00343793">
        <w:rPr>
          <w:color w:val="333333"/>
          <w:sz w:val="27"/>
          <w:szCs w:val="27"/>
        </w:rPr>
        <w:br/>
        <w:t>По краю ромашки:</w:t>
      </w:r>
      <w:r w:rsidRPr="00343793">
        <w:rPr>
          <w:color w:val="333333"/>
          <w:sz w:val="27"/>
          <w:szCs w:val="27"/>
        </w:rPr>
        <w:br/>
        <w:t>Мёд или чай</w:t>
      </w:r>
      <w:r w:rsidRPr="00343793">
        <w:rPr>
          <w:color w:val="333333"/>
          <w:sz w:val="27"/>
          <w:szCs w:val="27"/>
        </w:rPr>
        <w:br/>
        <w:t>В этой беленькой чашке? (Бабочки)… -Конечно, кому как не бабочкам жить на лугу. О них придумано много сказок и легенд. В одной из сказок говорится, что бабочки - это ожившие цветы, которые сорвались со стебелька. За их красоту люди дали им красивые имена: мах</w:t>
      </w:r>
      <w:r w:rsidRPr="00343793">
        <w:rPr>
          <w:color w:val="333333"/>
          <w:sz w:val="27"/>
          <w:szCs w:val="27"/>
        </w:rPr>
        <w:t>а</w:t>
      </w:r>
      <w:r w:rsidRPr="00343793">
        <w:rPr>
          <w:color w:val="333333"/>
          <w:sz w:val="27"/>
          <w:szCs w:val="27"/>
        </w:rPr>
        <w:t>он, адмирал, аполлон, зорька, лимонница, павлиний глаз, голубянка и др. Все они являются украшением природы. Бабочки питаются нектаром цветов и способствуют опылению ра</w:t>
      </w:r>
      <w:r w:rsidRPr="00343793">
        <w:rPr>
          <w:color w:val="333333"/>
          <w:sz w:val="27"/>
          <w:szCs w:val="27"/>
        </w:rPr>
        <w:t>с</w:t>
      </w:r>
      <w:r w:rsidRPr="00343793">
        <w:rPr>
          <w:color w:val="333333"/>
          <w:sz w:val="27"/>
          <w:szCs w:val="27"/>
        </w:rPr>
        <w:t>тений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-Но вот гусеницы…</w:t>
      </w:r>
      <w:r>
        <w:rPr>
          <w:b/>
          <w:bCs/>
          <w:color w:val="333333"/>
          <w:sz w:val="27"/>
          <w:szCs w:val="27"/>
        </w:rPr>
        <w:t> </w:t>
      </w:r>
      <w:r w:rsidRPr="00343793">
        <w:rPr>
          <w:color w:val="333333"/>
          <w:sz w:val="27"/>
          <w:szCs w:val="27"/>
        </w:rPr>
        <w:t>многие из них доставляют много хлопот, поедая растения. Гусеницы отличаются большой прожорливостью, а некоторые едят всё подряд.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-Ребята, мне кажется, что от гусениц один только вред! Я прошу вас согласиться со мной! (Ответы детей.)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-Как вы думаете, кого нужно опасаться бабочкам? (Птиц).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-И не только птиц! Я прочитаю «Страшный рассказ», а вы определите о ком речь.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Если присесть в высокую траву, то услышишь как они переговариваются.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А вот на травинку опустилась бабочка, не заметила его среди травы. Вдруг прыжок, и б</w:t>
      </w:r>
      <w:r w:rsidRPr="00343793">
        <w:rPr>
          <w:color w:val="333333"/>
          <w:sz w:val="27"/>
          <w:szCs w:val="27"/>
        </w:rPr>
        <w:t>а</w:t>
      </w:r>
      <w:r w:rsidRPr="00343793">
        <w:rPr>
          <w:color w:val="333333"/>
          <w:sz w:val="27"/>
          <w:szCs w:val="27"/>
        </w:rPr>
        <w:t>бочка схвачена передними ногами, даже пошевелиться не может - ноги у него сильные. Вот он уже работает челюстями. А захочешь поймать его, схватишь за заднюю ногу, а она у т</w:t>
      </w:r>
      <w:r w:rsidRPr="00343793">
        <w:rPr>
          <w:color w:val="333333"/>
          <w:sz w:val="27"/>
          <w:szCs w:val="27"/>
        </w:rPr>
        <w:t>е</w:t>
      </w:r>
      <w:r w:rsidRPr="00343793">
        <w:rPr>
          <w:color w:val="333333"/>
          <w:sz w:val="27"/>
          <w:szCs w:val="27"/>
        </w:rPr>
        <w:t>бя в руке и останется. Это хитрость насекомого, чтобы удрать от врага. Уши у них нах</w:t>
      </w:r>
      <w:r w:rsidRPr="00343793">
        <w:rPr>
          <w:color w:val="333333"/>
          <w:sz w:val="27"/>
          <w:szCs w:val="27"/>
        </w:rPr>
        <w:t>о</w:t>
      </w:r>
      <w:r w:rsidRPr="00343793">
        <w:rPr>
          <w:color w:val="333333"/>
          <w:sz w:val="27"/>
          <w:szCs w:val="27"/>
        </w:rPr>
        <w:t>дятся на ногах. Кто это?...(</w:t>
      </w:r>
      <w:r w:rsidRPr="00343793">
        <w:rPr>
          <w:b/>
          <w:bCs/>
          <w:color w:val="333333"/>
          <w:sz w:val="27"/>
          <w:szCs w:val="27"/>
        </w:rPr>
        <w:t>Слайд № 20)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-Как вы думаете, зачем кузнечику такие длинные, сильные ноги? (</w:t>
      </w:r>
      <w:r w:rsidRPr="00343793">
        <w:rPr>
          <w:i/>
          <w:iCs/>
          <w:color w:val="333333"/>
          <w:sz w:val="27"/>
          <w:szCs w:val="27"/>
        </w:rPr>
        <w:t>прыгать</w:t>
      </w:r>
      <w:r w:rsidRPr="00343793">
        <w:rPr>
          <w:color w:val="333333"/>
          <w:sz w:val="27"/>
          <w:szCs w:val="27"/>
        </w:rPr>
        <w:t>) -Составьте цепь питания (растение – бабочка – кузнечик – птица, лягушка)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 Дальше заселяем луг: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Точка, точка,</w:t>
      </w:r>
      <w:r w:rsidRPr="00343793">
        <w:rPr>
          <w:color w:val="333333"/>
          <w:sz w:val="27"/>
          <w:szCs w:val="27"/>
        </w:rPr>
        <w:br/>
        <w:t>Два крючочка –</w:t>
      </w:r>
      <w:r w:rsidRPr="00343793">
        <w:rPr>
          <w:color w:val="333333"/>
          <w:sz w:val="27"/>
          <w:szCs w:val="27"/>
        </w:rPr>
        <w:br/>
        <w:t>Это лапки жука.</w:t>
      </w:r>
      <w:r w:rsidRPr="00343793">
        <w:rPr>
          <w:color w:val="333333"/>
          <w:sz w:val="27"/>
          <w:szCs w:val="27"/>
        </w:rPr>
        <w:br/>
        <w:t>Два блестящих лепесточка</w:t>
      </w:r>
      <w:r w:rsidRPr="00343793">
        <w:rPr>
          <w:color w:val="333333"/>
          <w:sz w:val="27"/>
          <w:szCs w:val="27"/>
        </w:rPr>
        <w:br/>
        <w:t>Раздвигаются слегка.</w:t>
      </w:r>
      <w:r w:rsidRPr="00343793">
        <w:rPr>
          <w:color w:val="333333"/>
          <w:sz w:val="27"/>
          <w:szCs w:val="27"/>
        </w:rPr>
        <w:br/>
        <w:t>Справа – точка, слева – точка,</w:t>
      </w:r>
      <w:r w:rsidRPr="00343793">
        <w:rPr>
          <w:color w:val="333333"/>
          <w:sz w:val="27"/>
          <w:szCs w:val="27"/>
        </w:rPr>
        <w:br/>
        <w:t>В чёрных крапинках бока.</w:t>
      </w:r>
      <w:r w:rsidRPr="00343793">
        <w:rPr>
          <w:color w:val="333333"/>
          <w:sz w:val="27"/>
          <w:szCs w:val="27"/>
        </w:rPr>
        <w:br/>
        <w:t>Я подую на жука –</w:t>
      </w:r>
      <w:r w:rsidRPr="00343793">
        <w:rPr>
          <w:color w:val="333333"/>
          <w:sz w:val="27"/>
          <w:szCs w:val="27"/>
        </w:rPr>
        <w:br/>
        <w:t>Улетай за облака!</w:t>
      </w:r>
      <w:r w:rsidRPr="00343793">
        <w:rPr>
          <w:color w:val="333333"/>
          <w:sz w:val="27"/>
          <w:szCs w:val="27"/>
        </w:rPr>
        <w:br/>
        <w:t>Словно красный вертолёт,</w:t>
      </w:r>
      <w:r w:rsidRPr="00343793">
        <w:rPr>
          <w:color w:val="333333"/>
          <w:sz w:val="27"/>
          <w:szCs w:val="27"/>
        </w:rPr>
        <w:br/>
        <w:t>Прямо в небо он уйдет.</w:t>
      </w:r>
    </w:p>
    <w:p w:rsidR="00457B7F" w:rsidRDefault="00457B7F" w:rsidP="00457B7F">
      <w:pPr>
        <w:pStyle w:val="ab"/>
        <w:spacing w:before="0" w:beforeAutospacing="0" w:after="150" w:afterAutospacing="0" w:line="245" w:lineRule="atLeast"/>
        <w:rPr>
          <w:color w:val="333333"/>
          <w:sz w:val="27"/>
          <w:szCs w:val="27"/>
        </w:rPr>
      </w:pPr>
      <w:r w:rsidRPr="00343793">
        <w:rPr>
          <w:color w:val="333333"/>
          <w:sz w:val="27"/>
          <w:szCs w:val="27"/>
        </w:rPr>
        <w:t xml:space="preserve">- Кто это? (Божья коровка) </w:t>
      </w:r>
    </w:p>
    <w:p w:rsidR="00457B7F" w:rsidRPr="00343793" w:rsidRDefault="00457B7F" w:rsidP="00457B7F">
      <w:pPr>
        <w:pStyle w:val="ab"/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Нередко на лугах можно заметить небольшие кучки рыхлой земли.</w:t>
      </w:r>
    </w:p>
    <w:p w:rsidR="00457B7F" w:rsidRDefault="00457B7F" w:rsidP="00457B7F">
      <w:pPr>
        <w:spacing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lastRenderedPageBreak/>
        <w:t>Он, как рыба в воде,</w:t>
      </w:r>
      <w:r w:rsidRPr="00343793">
        <w:rPr>
          <w:color w:val="333333"/>
          <w:sz w:val="27"/>
          <w:szCs w:val="27"/>
        </w:rPr>
        <w:br/>
        <w:t>Разгребает в земле.</w:t>
      </w:r>
      <w:r w:rsidRPr="00343793">
        <w:rPr>
          <w:color w:val="333333"/>
          <w:sz w:val="27"/>
          <w:szCs w:val="27"/>
        </w:rPr>
        <w:br/>
        <w:t>Сам он чёрный, слепой,</w:t>
      </w:r>
      <w:r w:rsidRPr="00343793">
        <w:rPr>
          <w:color w:val="333333"/>
          <w:sz w:val="27"/>
          <w:szCs w:val="27"/>
        </w:rPr>
        <w:br/>
        <w:t>Но добытчик какой!</w:t>
      </w:r>
      <w:r w:rsidRPr="00343793">
        <w:rPr>
          <w:color w:val="333333"/>
          <w:sz w:val="27"/>
          <w:szCs w:val="27"/>
        </w:rPr>
        <w:br/>
        <w:t>Сделал дыру,</w:t>
      </w:r>
      <w:r w:rsidRPr="00343793">
        <w:rPr>
          <w:color w:val="333333"/>
          <w:sz w:val="27"/>
          <w:szCs w:val="27"/>
        </w:rPr>
        <w:br/>
        <w:t>Вырыл нору,</w:t>
      </w:r>
      <w:r w:rsidRPr="00343793">
        <w:rPr>
          <w:color w:val="333333"/>
          <w:sz w:val="27"/>
          <w:szCs w:val="27"/>
        </w:rPr>
        <w:br/>
        <w:t>Солнце сияет,</w:t>
      </w:r>
      <w:r w:rsidRPr="00343793">
        <w:rPr>
          <w:color w:val="333333"/>
          <w:sz w:val="27"/>
          <w:szCs w:val="27"/>
        </w:rPr>
        <w:br/>
        <w:t>А он и не знает.</w:t>
      </w:r>
    </w:p>
    <w:p w:rsidR="00457B7F" w:rsidRDefault="00457B7F" w:rsidP="00457B7F">
      <w:pPr>
        <w:spacing w:line="245" w:lineRule="atLeast"/>
        <w:rPr>
          <w:color w:val="333333"/>
          <w:sz w:val="27"/>
          <w:szCs w:val="27"/>
        </w:rPr>
      </w:pPr>
      <w:r w:rsidRPr="00343793">
        <w:rPr>
          <w:color w:val="333333"/>
          <w:sz w:val="27"/>
          <w:szCs w:val="27"/>
        </w:rPr>
        <w:t>Кто же это? (Крот)…</w:t>
      </w:r>
    </w:p>
    <w:p w:rsidR="00457B7F" w:rsidRDefault="00457B7F" w:rsidP="00457B7F">
      <w:pPr>
        <w:spacing w:line="245" w:lineRule="atLeast"/>
        <w:rPr>
          <w:color w:val="333333"/>
          <w:sz w:val="27"/>
          <w:szCs w:val="27"/>
        </w:rPr>
      </w:pP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 Следующий житель луга -</w:t>
      </w:r>
    </w:p>
    <w:p w:rsidR="00457B7F" w:rsidRPr="003B05DF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Маленький рост, длинный хвост,</w:t>
      </w:r>
      <w:r w:rsidRPr="00343793">
        <w:rPr>
          <w:color w:val="333333"/>
          <w:sz w:val="27"/>
          <w:szCs w:val="27"/>
        </w:rPr>
        <w:br/>
        <w:t>Серая шубка, острые зубки. </w:t>
      </w:r>
      <w:r w:rsidRPr="00343793">
        <w:rPr>
          <w:i/>
          <w:iCs/>
          <w:color w:val="333333"/>
          <w:sz w:val="27"/>
          <w:szCs w:val="27"/>
        </w:rPr>
        <w:t>(Мыши)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4. Экологическая игра. Работа в группах. Найди ошибки в рассказе.</w:t>
      </w:r>
    </w:p>
    <w:p w:rsidR="00457B7F" w:rsidRDefault="00457B7F" w:rsidP="00457B7F">
      <w:pPr>
        <w:spacing w:after="150"/>
        <w:jc w:val="center"/>
        <w:rPr>
          <w:i/>
          <w:iCs/>
          <w:sz w:val="27"/>
          <w:szCs w:val="27"/>
        </w:rPr>
      </w:pPr>
      <w:r w:rsidRPr="00031D27">
        <w:rPr>
          <w:i/>
          <w:iCs/>
          <w:sz w:val="27"/>
          <w:szCs w:val="27"/>
        </w:rPr>
        <w:t>Июньским воскресным днём мы отправились на луг. Погода была хорошая. Как красиво кругом! Луг похож на пёстрый ковёр. Девочки </w:t>
      </w:r>
      <w:r w:rsidRPr="00031D27">
        <w:rPr>
          <w:b/>
          <w:bCs/>
          <w:i/>
          <w:iCs/>
          <w:sz w:val="27"/>
          <w:szCs w:val="27"/>
        </w:rPr>
        <w:t>нарвали большие букеты цв</w:t>
      </w:r>
      <w:r w:rsidRPr="00031D27">
        <w:rPr>
          <w:b/>
          <w:bCs/>
          <w:i/>
          <w:iCs/>
          <w:sz w:val="27"/>
          <w:szCs w:val="27"/>
        </w:rPr>
        <w:t>е</w:t>
      </w:r>
      <w:r w:rsidRPr="00031D27">
        <w:rPr>
          <w:b/>
          <w:bCs/>
          <w:i/>
          <w:iCs/>
          <w:sz w:val="27"/>
          <w:szCs w:val="27"/>
        </w:rPr>
        <w:t>тов.</w:t>
      </w:r>
      <w:r w:rsidRPr="00031D27">
        <w:rPr>
          <w:i/>
          <w:iCs/>
          <w:sz w:val="27"/>
          <w:szCs w:val="27"/>
        </w:rPr>
        <w:t> Мальчики</w:t>
      </w:r>
      <w:r w:rsidRPr="00031D27">
        <w:rPr>
          <w:b/>
          <w:bCs/>
          <w:i/>
          <w:iCs/>
          <w:sz w:val="27"/>
          <w:szCs w:val="27"/>
        </w:rPr>
        <w:t>наловили бабочек и кузнечиков</w:t>
      </w:r>
      <w:r w:rsidRPr="00031D27">
        <w:rPr>
          <w:i/>
          <w:iCs/>
          <w:sz w:val="27"/>
          <w:szCs w:val="27"/>
        </w:rPr>
        <w:t>. Будет, что показать друзьям в городе. В траве мы нашли гнездо какой-то птицы. В нём лежали маленькие голубоватые яйца. </w:t>
      </w:r>
      <w:r w:rsidRPr="00031D27">
        <w:rPr>
          <w:b/>
          <w:bCs/>
          <w:i/>
          <w:iCs/>
          <w:sz w:val="27"/>
          <w:szCs w:val="27"/>
        </w:rPr>
        <w:t>Мы подержали их в руках и положили обратно. Раздавили несколько гусениц – всё равно они вредные. Потом мы перекусили. Пластиковые бутылки оставили </w:t>
      </w:r>
      <w:r w:rsidRPr="00031D27">
        <w:rPr>
          <w:i/>
          <w:iCs/>
          <w:sz w:val="27"/>
          <w:szCs w:val="27"/>
        </w:rPr>
        <w:t>– микробы их разрушат. Домой вернулись довольные. Весело прошёл день!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-Может ли кто - нибудь уничтожить луг? (Человек.)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-А какое значение луг имеет для человека? 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 Что мы можем сделать, чтобы сохранить растения и животных луга? (Соблюдать правила поведения на лугу)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color w:val="333333"/>
          <w:sz w:val="27"/>
          <w:szCs w:val="27"/>
        </w:rPr>
        <w:t>- А кто бы мог сам поработать с учебником и выделить из текста эти правила? </w:t>
      </w:r>
      <w:r w:rsidRPr="00343793">
        <w:rPr>
          <w:b/>
          <w:bCs/>
          <w:color w:val="333333"/>
          <w:sz w:val="27"/>
          <w:szCs w:val="27"/>
        </w:rPr>
        <w:t>Правила поведения на лугу…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b/>
          <w:bCs/>
          <w:color w:val="333333"/>
          <w:sz w:val="27"/>
          <w:szCs w:val="27"/>
        </w:rPr>
        <w:t>- не рвать много цветов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b/>
          <w:bCs/>
          <w:color w:val="333333"/>
          <w:sz w:val="27"/>
          <w:szCs w:val="27"/>
        </w:rPr>
        <w:t>-не уничтожать гусениц и насекомых</w:t>
      </w:r>
    </w:p>
    <w:p w:rsidR="00457B7F" w:rsidRPr="00343793" w:rsidRDefault="00457B7F" w:rsidP="00457B7F">
      <w:pPr>
        <w:spacing w:after="150" w:line="245" w:lineRule="atLeast"/>
        <w:rPr>
          <w:rFonts w:ascii="Arial" w:hAnsi="Arial" w:cs="Arial"/>
          <w:color w:val="000000"/>
          <w:sz w:val="21"/>
          <w:szCs w:val="21"/>
        </w:rPr>
      </w:pPr>
      <w:r w:rsidRPr="00343793">
        <w:rPr>
          <w:b/>
          <w:bCs/>
          <w:color w:val="333333"/>
          <w:sz w:val="27"/>
          <w:szCs w:val="27"/>
        </w:rPr>
        <w:t>- не поджигать траву</w:t>
      </w:r>
    </w:p>
    <w:p w:rsidR="00457B7F" w:rsidRPr="00031D27" w:rsidRDefault="00457B7F" w:rsidP="00457B7F">
      <w:pPr>
        <w:spacing w:after="150"/>
        <w:jc w:val="center"/>
      </w:pPr>
    </w:p>
    <w:p w:rsidR="00457B7F" w:rsidRPr="00031D27" w:rsidRDefault="00457B7F" w:rsidP="00457B7F">
      <w:pPr>
        <w:numPr>
          <w:ilvl w:val="0"/>
          <w:numId w:val="12"/>
        </w:numPr>
        <w:spacing w:after="150"/>
        <w:ind w:left="0"/>
        <w:jc w:val="center"/>
      </w:pPr>
      <w:r w:rsidRPr="00031D27">
        <w:rPr>
          <w:b/>
          <w:bCs/>
          <w:sz w:val="27"/>
          <w:szCs w:val="27"/>
        </w:rPr>
        <w:t>Рефлексия. Оценивание.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Назовите тему урока. Какие задачи ставили? Достигли ли эти задачи цели, успеха?</w:t>
      </w:r>
    </w:p>
    <w:p w:rsidR="00457B7F" w:rsidRDefault="00457B7F" w:rsidP="00457B7F">
      <w:pPr>
        <w:spacing w:after="150"/>
        <w:jc w:val="center"/>
        <w:rPr>
          <w:sz w:val="27"/>
          <w:szCs w:val="27"/>
        </w:rPr>
      </w:pPr>
      <w:r w:rsidRPr="00031D27">
        <w:rPr>
          <w:sz w:val="27"/>
          <w:szCs w:val="27"/>
        </w:rPr>
        <w:t xml:space="preserve">Какие животные встречаются на лугу? Какие растения? </w:t>
      </w:r>
    </w:p>
    <w:p w:rsidR="00457B7F" w:rsidRDefault="00457B7F" w:rsidP="00457B7F">
      <w:pPr>
        <w:spacing w:after="150"/>
        <w:jc w:val="center"/>
        <w:rPr>
          <w:sz w:val="27"/>
          <w:szCs w:val="27"/>
        </w:rPr>
      </w:pPr>
      <w:r w:rsidRPr="00031D27">
        <w:rPr>
          <w:sz w:val="27"/>
          <w:szCs w:val="27"/>
        </w:rPr>
        <w:t>Дополните предложение «Теперь я знаю, что…….</w:t>
      </w:r>
    </w:p>
    <w:p w:rsidR="00457B7F" w:rsidRPr="00031D27" w:rsidRDefault="00457B7F" w:rsidP="00457B7F">
      <w:pPr>
        <w:spacing w:after="150"/>
        <w:jc w:val="center"/>
      </w:pPr>
    </w:p>
    <w:p w:rsidR="00457B7F" w:rsidRDefault="00457B7F" w:rsidP="00457B7F">
      <w:pPr>
        <w:jc w:val="center"/>
        <w:rPr>
          <w:sz w:val="27"/>
          <w:szCs w:val="27"/>
        </w:rPr>
      </w:pPr>
      <w:r w:rsidRPr="00031D27">
        <w:rPr>
          <w:sz w:val="27"/>
          <w:szCs w:val="27"/>
        </w:rPr>
        <w:t xml:space="preserve">- Если было всё интересно, легко на уроке, вы во всём разобрались, поднимите </w:t>
      </w:r>
    </w:p>
    <w:p w:rsidR="00457B7F" w:rsidRPr="00031D27" w:rsidRDefault="00457B7F" w:rsidP="00457B7F">
      <w:pPr>
        <w:jc w:val="center"/>
      </w:pP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t>- Если иногда были трудности, затруднения, то жёлтый смайлик.</w:t>
      </w:r>
    </w:p>
    <w:p w:rsidR="00457B7F" w:rsidRPr="00031D27" w:rsidRDefault="00457B7F" w:rsidP="00457B7F">
      <w:pPr>
        <w:spacing w:after="150"/>
        <w:jc w:val="center"/>
      </w:pPr>
      <w:r w:rsidRPr="00031D27">
        <w:rPr>
          <w:sz w:val="27"/>
          <w:szCs w:val="27"/>
        </w:rPr>
        <w:lastRenderedPageBreak/>
        <w:t>- Если не разобрались в теме, нужна помощь, то красный.</w:t>
      </w:r>
    </w:p>
    <w:p w:rsidR="00457B7F" w:rsidRPr="00031D27" w:rsidRDefault="00457B7F" w:rsidP="00457B7F">
      <w:pPr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031D27">
        <w:rPr>
          <w:b/>
          <w:bCs/>
          <w:sz w:val="27"/>
          <w:szCs w:val="27"/>
        </w:rPr>
        <w:t>Х. Д\З.</w:t>
      </w:r>
    </w:p>
    <w:p w:rsidR="00457B7F" w:rsidRPr="00457B7F" w:rsidRDefault="00457B7F" w:rsidP="00457B7F">
      <w:pPr>
        <w:rPr>
          <w:bCs/>
          <w:i/>
          <w:color w:val="FF0000"/>
          <w:sz w:val="36"/>
          <w:szCs w:val="36"/>
          <w:shd w:val="clear" w:color="auto" w:fill="FFFFFF"/>
        </w:rPr>
      </w:pPr>
      <w:r w:rsidRPr="00457B7F">
        <w:rPr>
          <w:bCs/>
          <w:i/>
          <w:color w:val="000000" w:themeColor="text1"/>
          <w:sz w:val="36"/>
          <w:szCs w:val="36"/>
          <w:shd w:val="clear" w:color="auto" w:fill="FFFFFF"/>
        </w:rPr>
        <w:t>Тема «Жизнь луга».</w:t>
      </w:r>
    </w:p>
    <w:p w:rsidR="00BC64E9" w:rsidRPr="00457B7F" w:rsidRDefault="00BC64E9" w:rsidP="00457B7F"/>
    <w:sectPr w:rsidR="00BC64E9" w:rsidRPr="00457B7F" w:rsidSect="00457B7F">
      <w:pgSz w:w="11900" w:h="16840"/>
      <w:pgMar w:top="993" w:right="418" w:bottom="1134" w:left="85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4C1" w:rsidRDefault="004944C1">
      <w:r>
        <w:separator/>
      </w:r>
    </w:p>
  </w:endnote>
  <w:endnote w:type="continuationSeparator" w:id="1">
    <w:p w:rsidR="004944C1" w:rsidRDefault="004944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4C1" w:rsidRDefault="004944C1">
      <w:r>
        <w:separator/>
      </w:r>
    </w:p>
  </w:footnote>
  <w:footnote w:type="continuationSeparator" w:id="1">
    <w:p w:rsidR="004944C1" w:rsidRDefault="004944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393D"/>
    <w:multiLevelType w:val="multilevel"/>
    <w:tmpl w:val="1C483C0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BB017ED"/>
    <w:multiLevelType w:val="hybridMultilevel"/>
    <w:tmpl w:val="33467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75474"/>
    <w:multiLevelType w:val="multilevel"/>
    <w:tmpl w:val="72BE7F8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FDD719D"/>
    <w:multiLevelType w:val="multilevel"/>
    <w:tmpl w:val="BB9E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97E27"/>
    <w:multiLevelType w:val="multilevel"/>
    <w:tmpl w:val="F1003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72014"/>
    <w:multiLevelType w:val="multilevel"/>
    <w:tmpl w:val="CFAC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7D0664"/>
    <w:multiLevelType w:val="multilevel"/>
    <w:tmpl w:val="B2CEF8B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92677BD"/>
    <w:multiLevelType w:val="multilevel"/>
    <w:tmpl w:val="D7325780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AED2561"/>
    <w:multiLevelType w:val="multilevel"/>
    <w:tmpl w:val="6B200B40"/>
    <w:lvl w:ilvl="0">
      <w:start w:val="6"/>
      <w:numFmt w:val="upperRoman"/>
      <w:lvlText w:val="%1."/>
      <w:lvlJc w:val="right"/>
      <w:pPr>
        <w:tabs>
          <w:tab w:val="num" w:pos="3763"/>
        </w:tabs>
        <w:ind w:left="3763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1C760B9"/>
    <w:multiLevelType w:val="multilevel"/>
    <w:tmpl w:val="E758DB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F52EF4"/>
    <w:multiLevelType w:val="multilevel"/>
    <w:tmpl w:val="1E3E90AC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6A5056E0"/>
    <w:multiLevelType w:val="multilevel"/>
    <w:tmpl w:val="422C0530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7740194C"/>
    <w:multiLevelType w:val="multilevel"/>
    <w:tmpl w:val="55202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4"/>
  </w:num>
  <w:num w:numId="11">
    <w:abstractNumId w:val="12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ctiveWritingStyle w:appName="MSWord" w:lang="ru-RU" w:vendorID="64" w:dllVersion="131078" w:nlCheck="1" w:checkStyle="0"/>
  <w:attachedTemplate r:id="rId1"/>
  <w:defaultTabStop w:val="708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E5A12"/>
    <w:rsid w:val="000C4D0E"/>
    <w:rsid w:val="000C762A"/>
    <w:rsid w:val="0017567E"/>
    <w:rsid w:val="001A52E3"/>
    <w:rsid w:val="002E2F1A"/>
    <w:rsid w:val="003A5879"/>
    <w:rsid w:val="00457B7F"/>
    <w:rsid w:val="004944C1"/>
    <w:rsid w:val="004C29DB"/>
    <w:rsid w:val="004D3BB4"/>
    <w:rsid w:val="005E63C3"/>
    <w:rsid w:val="00645A9F"/>
    <w:rsid w:val="006613C6"/>
    <w:rsid w:val="007F7912"/>
    <w:rsid w:val="00860834"/>
    <w:rsid w:val="008B0995"/>
    <w:rsid w:val="00947CD9"/>
    <w:rsid w:val="009848ED"/>
    <w:rsid w:val="00AA6D31"/>
    <w:rsid w:val="00AC370B"/>
    <w:rsid w:val="00AE5A12"/>
    <w:rsid w:val="00B1348C"/>
    <w:rsid w:val="00BC64E9"/>
    <w:rsid w:val="00BE4564"/>
    <w:rsid w:val="00BF310E"/>
    <w:rsid w:val="00C0192A"/>
    <w:rsid w:val="00C643FB"/>
    <w:rsid w:val="00E7357E"/>
    <w:rsid w:val="00E929BB"/>
    <w:rsid w:val="00EB5AB6"/>
    <w:rsid w:val="00EF7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848ED"/>
    <w:rPr>
      <w:u w:val="single"/>
    </w:rPr>
  </w:style>
  <w:style w:type="table" w:customStyle="1" w:styleId="TableNormal1">
    <w:name w:val="Table Normal1"/>
    <w:rsid w:val="009848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9848ED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sid w:val="009848ED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customStyle="1" w:styleId="a8">
    <w:name w:val="Стиль"/>
    <w:rsid w:val="00AE5A1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 w:val="24"/>
      <w:szCs w:val="24"/>
      <w:bdr w:val="none" w:sz="0" w:space="0" w:color="auto"/>
    </w:rPr>
  </w:style>
  <w:style w:type="paragraph" w:styleId="a9">
    <w:name w:val="Balloon Text"/>
    <w:basedOn w:val="a"/>
    <w:link w:val="aa"/>
    <w:uiPriority w:val="99"/>
    <w:semiHidden/>
    <w:unhideWhenUsed/>
    <w:rsid w:val="00AA6D3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A6D3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ab">
    <w:name w:val="Normal (Web)"/>
    <w:basedOn w:val="a"/>
    <w:uiPriority w:val="99"/>
    <w:semiHidden/>
    <w:unhideWhenUsed/>
    <w:rsid w:val="00457B7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57B7F"/>
  </w:style>
  <w:style w:type="paragraph" w:styleId="ac">
    <w:name w:val="List Paragraph"/>
    <w:basedOn w:val="a"/>
    <w:uiPriority w:val="34"/>
    <w:qFormat/>
    <w:rsid w:val="00457B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0">
    <w:name w:val="c0"/>
    <w:basedOn w:val="a"/>
    <w:rsid w:val="00457B7F"/>
    <w:pPr>
      <w:spacing w:before="100" w:beforeAutospacing="1" w:after="100" w:afterAutospacing="1"/>
    </w:pPr>
  </w:style>
  <w:style w:type="character" w:customStyle="1" w:styleId="c1">
    <w:name w:val="c1"/>
    <w:basedOn w:val="a0"/>
    <w:rsid w:val="00457B7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2;&#1084;&#1082;&#1072;%20&#1089;%20&#1082;&#1086;&#1088;&#1079;&#1080;&#1085;&#1086;&#1095;&#1082;&#1086;&#1081;%20&#1075;&#1086;&#1083;&#1091;&#1073;&#1099;&#1093;%20&#1087;&#1077;&#1088;&#1074;&#1086;&#1094;&#1074;&#1077;&#1090;&#1086;&#1074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корзиночкой голубых первоцветов к 8 Марта</Template>
  <TotalTime>0</TotalTime>
  <Pages>9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2018-11-03T15:13:00Z</dcterms:created>
  <dcterms:modified xsi:type="dcterms:W3CDTF">2018-11-03T15:13:00Z</dcterms:modified>
</cp:coreProperties>
</file>